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93D" w:rsidRPr="00652BCE" w:rsidRDefault="006A393D" w:rsidP="006D5BF1">
      <w:pPr>
        <w:spacing w:after="0" w:line="240" w:lineRule="auto"/>
        <w:jc w:val="center"/>
        <w:rPr>
          <w:rFonts w:ascii="Times New Roman" w:hAnsi="Times New Roman"/>
          <w:b/>
          <w:szCs w:val="26"/>
        </w:rPr>
      </w:pPr>
      <w:r w:rsidRPr="00652BCE">
        <w:rPr>
          <w:rFonts w:ascii="Times New Roman" w:hAnsi="Times New Roman"/>
          <w:b/>
          <w:szCs w:val="26"/>
        </w:rPr>
        <w:t xml:space="preserve">Муниципальное бюджетное дошкольное образовательное учреждение </w:t>
      </w:r>
    </w:p>
    <w:p w:rsidR="006A393D" w:rsidRDefault="006A393D" w:rsidP="006D5BF1">
      <w:pPr>
        <w:spacing w:after="0" w:line="240" w:lineRule="auto"/>
        <w:jc w:val="center"/>
        <w:rPr>
          <w:rFonts w:ascii="Times New Roman" w:hAnsi="Times New Roman"/>
          <w:b/>
          <w:szCs w:val="26"/>
        </w:rPr>
      </w:pPr>
      <w:r w:rsidRPr="00652BCE">
        <w:rPr>
          <w:rFonts w:ascii="Times New Roman" w:hAnsi="Times New Roman"/>
          <w:b/>
          <w:szCs w:val="26"/>
        </w:rPr>
        <w:t>«</w:t>
      </w:r>
      <w:r>
        <w:rPr>
          <w:rFonts w:ascii="Times New Roman" w:hAnsi="Times New Roman"/>
          <w:b/>
          <w:szCs w:val="26"/>
        </w:rPr>
        <w:t>ДЕТСКИЙ САД «ЖАЙНА» С. ВАЛЕРИК»</w:t>
      </w:r>
    </w:p>
    <w:p w:rsidR="006A393D" w:rsidRPr="00652BCE" w:rsidRDefault="006A393D" w:rsidP="006D5BF1">
      <w:pPr>
        <w:spacing w:after="0" w:line="240" w:lineRule="auto"/>
        <w:jc w:val="center"/>
        <w:rPr>
          <w:rFonts w:ascii="Times New Roman" w:hAnsi="Times New Roman"/>
          <w:b/>
          <w:szCs w:val="26"/>
        </w:rPr>
      </w:pPr>
      <w:r>
        <w:rPr>
          <w:rFonts w:ascii="Times New Roman" w:hAnsi="Times New Roman"/>
          <w:b/>
          <w:szCs w:val="26"/>
        </w:rPr>
        <w:t>АЧХОЙ-МАРТАНОВСКОГО МУНИЦИПАЛЬНОГО РАЙОНА</w:t>
      </w:r>
    </w:p>
    <w:p w:rsidR="006A393D" w:rsidRDefault="006A393D" w:rsidP="001862DC">
      <w:pPr>
        <w:pStyle w:val="20"/>
        <w:shd w:val="clear" w:color="auto" w:fill="auto"/>
        <w:spacing w:after="0" w:line="312" w:lineRule="exact"/>
        <w:ind w:right="360"/>
        <w:rPr>
          <w:b/>
          <w:sz w:val="24"/>
          <w:szCs w:val="24"/>
        </w:rPr>
      </w:pPr>
      <w:bookmarkStart w:id="0" w:name="_GoBack"/>
      <w:bookmarkEnd w:id="0"/>
    </w:p>
    <w:p w:rsidR="006A393D" w:rsidRDefault="006A393D" w:rsidP="001862DC">
      <w:pPr>
        <w:pStyle w:val="20"/>
        <w:shd w:val="clear" w:color="auto" w:fill="auto"/>
        <w:spacing w:after="0" w:line="312" w:lineRule="exact"/>
        <w:ind w:right="360"/>
        <w:rPr>
          <w:b/>
          <w:sz w:val="32"/>
          <w:szCs w:val="32"/>
        </w:rPr>
      </w:pPr>
    </w:p>
    <w:p w:rsidR="006A393D" w:rsidRPr="00497F3F" w:rsidRDefault="006A393D" w:rsidP="001862DC">
      <w:pPr>
        <w:pStyle w:val="20"/>
        <w:shd w:val="clear" w:color="auto" w:fill="auto"/>
        <w:spacing w:after="0" w:line="312" w:lineRule="exact"/>
        <w:ind w:right="360"/>
        <w:rPr>
          <w:b/>
        </w:rPr>
      </w:pPr>
      <w:r w:rsidRPr="00497F3F">
        <w:rPr>
          <w:b/>
        </w:rPr>
        <w:t>РАСПИСАНИЕ ОБРАЗОВАТЕЛЬНОЙ ДЕЯТЕЛЬНОСТИ</w:t>
      </w:r>
    </w:p>
    <w:p w:rsidR="006A393D" w:rsidRPr="00497F3F" w:rsidRDefault="006A393D" w:rsidP="003E175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МЛАДШЕЙ </w:t>
      </w:r>
      <w:r w:rsidRPr="00497F3F">
        <w:rPr>
          <w:rFonts w:ascii="Times New Roman" w:hAnsi="Times New Roman"/>
          <w:sz w:val="28"/>
          <w:szCs w:val="28"/>
        </w:rPr>
        <w:t>ГРУППЫ</w:t>
      </w:r>
    </w:p>
    <w:p w:rsidR="006A393D" w:rsidRPr="00497F3F" w:rsidRDefault="006A393D" w:rsidP="006F7EDE">
      <w:pPr>
        <w:pStyle w:val="20"/>
        <w:shd w:val="clear" w:color="auto" w:fill="auto"/>
        <w:spacing w:after="0" w:line="312" w:lineRule="exact"/>
        <w:ind w:right="360"/>
      </w:pPr>
      <w:r w:rsidRPr="00497F3F">
        <w:t>НА 2026 – 2027 УЧЕБНЫЙ ГОД</w:t>
      </w:r>
    </w:p>
    <w:p w:rsidR="006A393D" w:rsidRPr="00497F3F" w:rsidRDefault="006A393D" w:rsidP="006F7EDE">
      <w:pPr>
        <w:pStyle w:val="20"/>
        <w:shd w:val="clear" w:color="auto" w:fill="auto"/>
        <w:spacing w:after="0" w:line="312" w:lineRule="exact"/>
        <w:ind w:right="360"/>
      </w:pPr>
    </w:p>
    <w:tbl>
      <w:tblPr>
        <w:tblW w:w="92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38"/>
        <w:gridCol w:w="5252"/>
        <w:gridCol w:w="2126"/>
      </w:tblGrid>
      <w:tr w:rsidR="006A393D" w:rsidRPr="00D641E8" w:rsidTr="00D641E8">
        <w:trPr>
          <w:jc w:val="center"/>
        </w:trPr>
        <w:tc>
          <w:tcPr>
            <w:tcW w:w="1838" w:type="dxa"/>
          </w:tcPr>
          <w:p w:rsidR="006A393D" w:rsidRPr="00D641E8" w:rsidRDefault="006A393D" w:rsidP="00D641E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5252" w:type="dxa"/>
          </w:tcPr>
          <w:p w:rsidR="006A393D" w:rsidRPr="00D641E8" w:rsidRDefault="006A393D" w:rsidP="00D641E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Занятие</w:t>
            </w:r>
          </w:p>
        </w:tc>
        <w:tc>
          <w:tcPr>
            <w:tcW w:w="2126" w:type="dxa"/>
          </w:tcPr>
          <w:p w:rsidR="006A393D" w:rsidRPr="00D641E8" w:rsidRDefault="006A393D" w:rsidP="00D641E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6A393D" w:rsidRPr="00D641E8" w:rsidTr="00D641E8">
        <w:trPr>
          <w:trHeight w:val="555"/>
          <w:jc w:val="center"/>
        </w:trPr>
        <w:tc>
          <w:tcPr>
            <w:tcW w:w="1838" w:type="dxa"/>
            <w:vMerge w:val="restart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  <w:p w:rsidR="006A393D" w:rsidRPr="00D641E8" w:rsidRDefault="006A393D" w:rsidP="00D641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Окружающий мир/Природа</w:t>
            </w:r>
          </w:p>
        </w:tc>
        <w:tc>
          <w:tcPr>
            <w:tcW w:w="2126" w:type="dxa"/>
          </w:tcPr>
          <w:p w:rsidR="006A393D" w:rsidRPr="00D641E8" w:rsidRDefault="006A393D" w:rsidP="00D641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09.20 – 09.35</w:t>
            </w:r>
          </w:p>
        </w:tc>
      </w:tr>
      <w:tr w:rsidR="006A393D" w:rsidRPr="00D641E8" w:rsidTr="00D641E8">
        <w:trPr>
          <w:trHeight w:val="437"/>
          <w:jc w:val="center"/>
        </w:trPr>
        <w:tc>
          <w:tcPr>
            <w:tcW w:w="1838" w:type="dxa"/>
            <w:vMerge/>
            <w:vAlign w:val="center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top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 xml:space="preserve">Рисование 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09.45 – 10.0</w:t>
            </w:r>
            <w:r w:rsidRPr="00D641E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6A393D" w:rsidRPr="00D641E8" w:rsidTr="00D641E8">
        <w:trPr>
          <w:trHeight w:val="689"/>
          <w:jc w:val="center"/>
        </w:trPr>
        <w:tc>
          <w:tcPr>
            <w:tcW w:w="1838" w:type="dxa"/>
            <w:vMerge w:val="restart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 xml:space="preserve">Вторник 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bottom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ab/>
              <w:t xml:space="preserve">                 </w:t>
            </w:r>
            <w:r w:rsidRPr="00D641E8">
              <w:rPr>
                <w:rFonts w:ascii="Times New Roman" w:hAnsi="Times New Roman"/>
                <w:sz w:val="28"/>
                <w:szCs w:val="28"/>
              </w:rPr>
              <w:t>Формирование словаря, связная речь, грамматический строй речи и звуковая культура речи, подготовка к обучению грамоте</w:t>
            </w:r>
          </w:p>
        </w:tc>
        <w:tc>
          <w:tcPr>
            <w:tcW w:w="2126" w:type="dxa"/>
          </w:tcPr>
          <w:p w:rsidR="006A393D" w:rsidRPr="00D641E8" w:rsidRDefault="006A393D" w:rsidP="00D641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09.20 – 09.35</w:t>
            </w:r>
          </w:p>
        </w:tc>
      </w:tr>
      <w:tr w:rsidR="006A393D" w:rsidRPr="00D641E8" w:rsidTr="00D641E8">
        <w:trPr>
          <w:trHeight w:val="429"/>
          <w:jc w:val="center"/>
        </w:trPr>
        <w:tc>
          <w:tcPr>
            <w:tcW w:w="1838" w:type="dxa"/>
            <w:vMerge/>
            <w:vAlign w:val="center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top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Музыкальная деятельность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09.45 – 10.0</w:t>
            </w:r>
            <w:r w:rsidRPr="00D641E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6A393D" w:rsidRPr="00D641E8" w:rsidTr="00D641E8">
        <w:trPr>
          <w:cantSplit/>
          <w:trHeight w:val="421"/>
          <w:jc w:val="center"/>
        </w:trPr>
        <w:tc>
          <w:tcPr>
            <w:tcW w:w="1838" w:type="dxa"/>
            <w:vMerge w:val="restart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 xml:space="preserve">Среда 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bottom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Математические представления</w:t>
            </w:r>
          </w:p>
        </w:tc>
        <w:tc>
          <w:tcPr>
            <w:tcW w:w="2126" w:type="dxa"/>
          </w:tcPr>
          <w:p w:rsidR="006A393D" w:rsidRPr="00D641E8" w:rsidRDefault="006A393D" w:rsidP="005D2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09.20 – 09.35</w:t>
            </w:r>
          </w:p>
        </w:tc>
      </w:tr>
      <w:tr w:rsidR="006A393D" w:rsidRPr="00D641E8" w:rsidTr="00D641E8">
        <w:trPr>
          <w:cantSplit/>
          <w:trHeight w:val="410"/>
          <w:jc w:val="center"/>
        </w:trPr>
        <w:tc>
          <w:tcPr>
            <w:tcW w:w="1838" w:type="dxa"/>
            <w:vMerge/>
            <w:vAlign w:val="center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top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A393D" w:rsidRPr="00D641E8" w:rsidRDefault="006A393D" w:rsidP="005D2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09.45 – 10.0</w:t>
            </w:r>
            <w:r w:rsidRPr="00D641E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6A393D" w:rsidRPr="00D641E8" w:rsidTr="00D641E8">
        <w:trPr>
          <w:cantSplit/>
          <w:trHeight w:val="419"/>
          <w:jc w:val="center"/>
        </w:trPr>
        <w:tc>
          <w:tcPr>
            <w:tcW w:w="1838" w:type="dxa"/>
            <w:vMerge w:val="restart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 xml:space="preserve">Четверг 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Лепка/аппликация</w:t>
            </w:r>
          </w:p>
        </w:tc>
        <w:tc>
          <w:tcPr>
            <w:tcW w:w="2126" w:type="dxa"/>
          </w:tcPr>
          <w:p w:rsidR="006A393D" w:rsidRPr="00D641E8" w:rsidRDefault="006A393D" w:rsidP="005D2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09.20 – 09.35</w:t>
            </w:r>
          </w:p>
        </w:tc>
      </w:tr>
      <w:tr w:rsidR="006A393D" w:rsidRPr="00D641E8" w:rsidTr="00D641E8">
        <w:trPr>
          <w:cantSplit/>
          <w:trHeight w:val="411"/>
          <w:jc w:val="center"/>
        </w:trPr>
        <w:tc>
          <w:tcPr>
            <w:tcW w:w="1838" w:type="dxa"/>
            <w:vMerge/>
            <w:vAlign w:val="center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top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Социальные отношения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A393D" w:rsidRPr="00D641E8" w:rsidRDefault="006A393D" w:rsidP="005D2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09.45 – 10.0</w:t>
            </w:r>
            <w:r w:rsidRPr="00D641E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6A393D" w:rsidRPr="00D641E8" w:rsidTr="00D641E8">
        <w:trPr>
          <w:cantSplit/>
          <w:trHeight w:val="418"/>
          <w:jc w:val="center"/>
        </w:trPr>
        <w:tc>
          <w:tcPr>
            <w:tcW w:w="1838" w:type="dxa"/>
            <w:vMerge w:val="restart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bottom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Региональный компонент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Познавательное/Речевое</w:t>
            </w:r>
          </w:p>
        </w:tc>
        <w:tc>
          <w:tcPr>
            <w:tcW w:w="2126" w:type="dxa"/>
          </w:tcPr>
          <w:p w:rsidR="006A393D" w:rsidRPr="00D641E8" w:rsidRDefault="006A393D" w:rsidP="005D2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09.20 – 09.35</w:t>
            </w:r>
          </w:p>
        </w:tc>
      </w:tr>
      <w:tr w:rsidR="006A393D" w:rsidRPr="00D641E8" w:rsidTr="00D641E8">
        <w:trPr>
          <w:cantSplit/>
          <w:trHeight w:val="409"/>
          <w:jc w:val="center"/>
        </w:trPr>
        <w:tc>
          <w:tcPr>
            <w:tcW w:w="1838" w:type="dxa"/>
            <w:vMerge/>
            <w:vAlign w:val="center"/>
          </w:tcPr>
          <w:p w:rsidR="006A393D" w:rsidRPr="00D641E8" w:rsidRDefault="006A393D" w:rsidP="00D641E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top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A393D" w:rsidRPr="00D641E8" w:rsidRDefault="006A393D" w:rsidP="005D2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09.45 – 10.0</w:t>
            </w:r>
            <w:r w:rsidRPr="00D641E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</w:tbl>
    <w:p w:rsidR="006A393D" w:rsidRDefault="006A393D" w:rsidP="003E17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A393D" w:rsidRDefault="006A393D" w:rsidP="003E1753"/>
    <w:p w:rsidR="006A393D" w:rsidRDefault="006A393D" w:rsidP="003E1753"/>
    <w:p w:rsidR="006A393D" w:rsidRDefault="006A393D" w:rsidP="003E1753"/>
    <w:p w:rsidR="006A393D" w:rsidRDefault="006A393D" w:rsidP="003E1753"/>
    <w:p w:rsidR="006A393D" w:rsidRDefault="006A393D" w:rsidP="003E1753"/>
    <w:p w:rsidR="006A393D" w:rsidRDefault="006A393D" w:rsidP="003E1753"/>
    <w:p w:rsidR="006A393D" w:rsidRDefault="006A393D" w:rsidP="003E1753"/>
    <w:p w:rsidR="006A393D" w:rsidRPr="00652BCE" w:rsidRDefault="006A393D" w:rsidP="00497F3F">
      <w:pPr>
        <w:spacing w:after="0" w:line="240" w:lineRule="auto"/>
        <w:jc w:val="center"/>
        <w:rPr>
          <w:rFonts w:ascii="Times New Roman" w:hAnsi="Times New Roman"/>
          <w:b/>
          <w:szCs w:val="26"/>
        </w:rPr>
      </w:pPr>
      <w:r w:rsidRPr="00652BCE">
        <w:rPr>
          <w:rFonts w:ascii="Times New Roman" w:hAnsi="Times New Roman"/>
          <w:b/>
          <w:szCs w:val="26"/>
        </w:rPr>
        <w:t xml:space="preserve">Муниципальное бюджетное дошкольное образовательное учреждение </w:t>
      </w:r>
    </w:p>
    <w:p w:rsidR="006A393D" w:rsidRDefault="006A393D" w:rsidP="00497F3F">
      <w:pPr>
        <w:spacing w:after="0" w:line="240" w:lineRule="auto"/>
        <w:jc w:val="center"/>
        <w:rPr>
          <w:rFonts w:ascii="Times New Roman" w:hAnsi="Times New Roman"/>
          <w:b/>
          <w:szCs w:val="26"/>
        </w:rPr>
      </w:pPr>
      <w:r w:rsidRPr="00652BCE">
        <w:rPr>
          <w:rFonts w:ascii="Times New Roman" w:hAnsi="Times New Roman"/>
          <w:b/>
          <w:szCs w:val="26"/>
        </w:rPr>
        <w:t>«</w:t>
      </w:r>
      <w:r>
        <w:rPr>
          <w:rFonts w:ascii="Times New Roman" w:hAnsi="Times New Roman"/>
          <w:b/>
          <w:szCs w:val="26"/>
        </w:rPr>
        <w:t>ДЕТСКИЙ САД «ЖАЙНА» С. ВАЛЕРИК»</w:t>
      </w:r>
    </w:p>
    <w:p w:rsidR="006A393D" w:rsidRPr="00652BCE" w:rsidRDefault="006A393D" w:rsidP="00497F3F">
      <w:pPr>
        <w:spacing w:after="0" w:line="240" w:lineRule="auto"/>
        <w:jc w:val="center"/>
        <w:rPr>
          <w:rFonts w:ascii="Times New Roman" w:hAnsi="Times New Roman"/>
          <w:b/>
          <w:szCs w:val="26"/>
        </w:rPr>
      </w:pPr>
      <w:r>
        <w:rPr>
          <w:rFonts w:ascii="Times New Roman" w:hAnsi="Times New Roman"/>
          <w:b/>
          <w:szCs w:val="26"/>
        </w:rPr>
        <w:t>АЧХОЙ-МАРТАНОВСКОГО МУНИЦИПАЛЬНОГО РАЙОНА</w:t>
      </w:r>
    </w:p>
    <w:p w:rsidR="006A393D" w:rsidRDefault="006A393D" w:rsidP="003E1753"/>
    <w:p w:rsidR="006A393D" w:rsidRPr="00497F3F" w:rsidRDefault="006A393D" w:rsidP="003E1753">
      <w:pPr>
        <w:pStyle w:val="20"/>
        <w:shd w:val="clear" w:color="auto" w:fill="auto"/>
        <w:spacing w:after="0" w:line="312" w:lineRule="exact"/>
        <w:ind w:right="360"/>
        <w:rPr>
          <w:rFonts w:ascii="Calibri" w:hAnsi="Calibri"/>
          <w:b/>
          <w:lang w:eastAsia="ru-RU"/>
        </w:rPr>
      </w:pPr>
      <w:r w:rsidRPr="00497F3F">
        <w:rPr>
          <w:b/>
        </w:rPr>
        <w:t>РАСПИСАНИЕ ОБРАЗОВАТЕЛЬНОЙ ДЕЯТЕЛЬНОСТИ</w:t>
      </w:r>
    </w:p>
    <w:p w:rsidR="006A393D" w:rsidRPr="00497F3F" w:rsidRDefault="006A393D" w:rsidP="003E175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97F3F">
        <w:rPr>
          <w:rFonts w:ascii="Times New Roman" w:hAnsi="Times New Roman"/>
          <w:sz w:val="28"/>
          <w:szCs w:val="28"/>
        </w:rPr>
        <w:t>СРЕДНЕЙ ГРУППЫ</w:t>
      </w:r>
    </w:p>
    <w:p w:rsidR="006A393D" w:rsidRDefault="006A393D" w:rsidP="003E175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97F3F">
        <w:rPr>
          <w:rFonts w:ascii="Times New Roman" w:hAnsi="Times New Roman"/>
          <w:sz w:val="28"/>
          <w:szCs w:val="28"/>
        </w:rPr>
        <w:t>НА 2026 – 2027 УЧЕБНЫЙ ГОД</w:t>
      </w:r>
    </w:p>
    <w:p w:rsidR="006A393D" w:rsidRPr="00497F3F" w:rsidRDefault="006A393D" w:rsidP="003E175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92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38"/>
        <w:gridCol w:w="5252"/>
        <w:gridCol w:w="2126"/>
      </w:tblGrid>
      <w:tr w:rsidR="006A393D" w:rsidRPr="00D641E8" w:rsidTr="00D641E8">
        <w:trPr>
          <w:jc w:val="center"/>
        </w:trPr>
        <w:tc>
          <w:tcPr>
            <w:tcW w:w="1838" w:type="dxa"/>
          </w:tcPr>
          <w:p w:rsidR="006A393D" w:rsidRPr="00D641E8" w:rsidRDefault="006A393D" w:rsidP="00D641E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5252" w:type="dxa"/>
          </w:tcPr>
          <w:p w:rsidR="006A393D" w:rsidRPr="00D641E8" w:rsidRDefault="006A393D" w:rsidP="00D641E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Занятие</w:t>
            </w:r>
          </w:p>
        </w:tc>
        <w:tc>
          <w:tcPr>
            <w:tcW w:w="2126" w:type="dxa"/>
          </w:tcPr>
          <w:p w:rsidR="006A393D" w:rsidRPr="00D641E8" w:rsidRDefault="006A393D" w:rsidP="00D641E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6A393D" w:rsidRPr="00D641E8" w:rsidTr="00D641E8">
        <w:trPr>
          <w:trHeight w:val="555"/>
          <w:jc w:val="center"/>
        </w:trPr>
        <w:tc>
          <w:tcPr>
            <w:tcW w:w="1838" w:type="dxa"/>
            <w:vMerge w:val="restart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  <w:p w:rsidR="006A393D" w:rsidRPr="00D641E8" w:rsidRDefault="006A393D" w:rsidP="00D641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Окружающий мир/Природа</w:t>
            </w:r>
          </w:p>
        </w:tc>
        <w:tc>
          <w:tcPr>
            <w:tcW w:w="2126" w:type="dxa"/>
          </w:tcPr>
          <w:p w:rsidR="006A393D" w:rsidRPr="00D641E8" w:rsidRDefault="006A393D" w:rsidP="00D641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09.15 – 09.35</w:t>
            </w:r>
          </w:p>
        </w:tc>
      </w:tr>
      <w:tr w:rsidR="006A393D" w:rsidRPr="00D641E8" w:rsidTr="00D641E8">
        <w:trPr>
          <w:trHeight w:val="437"/>
          <w:jc w:val="center"/>
        </w:trPr>
        <w:tc>
          <w:tcPr>
            <w:tcW w:w="1838" w:type="dxa"/>
            <w:vMerge/>
            <w:vAlign w:val="center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top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 xml:space="preserve">Рисование 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09.45 – 10.05</w:t>
            </w:r>
          </w:p>
        </w:tc>
      </w:tr>
      <w:tr w:rsidR="006A393D" w:rsidRPr="00D641E8" w:rsidTr="00D641E8">
        <w:trPr>
          <w:trHeight w:val="689"/>
          <w:jc w:val="center"/>
        </w:trPr>
        <w:tc>
          <w:tcPr>
            <w:tcW w:w="1838" w:type="dxa"/>
            <w:vMerge w:val="restart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 xml:space="preserve">Вторник 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bottom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Формирование словаря, связная речь, грамматический строй речи и звуковая культура речи/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Подготовка к обучению грамоте</w:t>
            </w:r>
          </w:p>
        </w:tc>
        <w:tc>
          <w:tcPr>
            <w:tcW w:w="2126" w:type="dxa"/>
          </w:tcPr>
          <w:p w:rsidR="006A393D" w:rsidRPr="00D641E8" w:rsidRDefault="006A393D" w:rsidP="005D2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09.15 – 09.35</w:t>
            </w:r>
          </w:p>
        </w:tc>
      </w:tr>
      <w:tr w:rsidR="006A393D" w:rsidRPr="00D641E8" w:rsidTr="00D641E8">
        <w:trPr>
          <w:trHeight w:val="429"/>
          <w:jc w:val="center"/>
        </w:trPr>
        <w:tc>
          <w:tcPr>
            <w:tcW w:w="1838" w:type="dxa"/>
            <w:vMerge/>
            <w:vAlign w:val="center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top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A393D" w:rsidRPr="00D641E8" w:rsidRDefault="006A393D" w:rsidP="005D2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09.45 – 10.05</w:t>
            </w:r>
          </w:p>
        </w:tc>
      </w:tr>
      <w:tr w:rsidR="006A393D" w:rsidRPr="00D641E8" w:rsidTr="00D641E8">
        <w:trPr>
          <w:cantSplit/>
          <w:trHeight w:val="421"/>
          <w:jc w:val="center"/>
        </w:trPr>
        <w:tc>
          <w:tcPr>
            <w:tcW w:w="1838" w:type="dxa"/>
            <w:vMerge w:val="restart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 xml:space="preserve">Среда 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bottom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Математические представления</w:t>
            </w:r>
          </w:p>
        </w:tc>
        <w:tc>
          <w:tcPr>
            <w:tcW w:w="2126" w:type="dxa"/>
          </w:tcPr>
          <w:p w:rsidR="006A393D" w:rsidRPr="00D641E8" w:rsidRDefault="006A393D" w:rsidP="005D2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09.15 – 09.35</w:t>
            </w:r>
          </w:p>
        </w:tc>
      </w:tr>
      <w:tr w:rsidR="006A393D" w:rsidRPr="00D641E8" w:rsidTr="00D641E8">
        <w:trPr>
          <w:cantSplit/>
          <w:trHeight w:val="410"/>
          <w:jc w:val="center"/>
        </w:trPr>
        <w:tc>
          <w:tcPr>
            <w:tcW w:w="1838" w:type="dxa"/>
            <w:vMerge/>
            <w:vAlign w:val="center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top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Музыкальная деятельность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A393D" w:rsidRPr="00D641E8" w:rsidRDefault="006A393D" w:rsidP="005D2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09.45 – 10.05</w:t>
            </w:r>
          </w:p>
        </w:tc>
      </w:tr>
      <w:tr w:rsidR="006A393D" w:rsidRPr="00D641E8" w:rsidTr="00D641E8">
        <w:trPr>
          <w:cantSplit/>
          <w:trHeight w:val="419"/>
          <w:jc w:val="center"/>
        </w:trPr>
        <w:tc>
          <w:tcPr>
            <w:tcW w:w="1838" w:type="dxa"/>
            <w:vMerge w:val="restart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 xml:space="preserve">Четверг 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Лепка/аппликация</w:t>
            </w:r>
          </w:p>
        </w:tc>
        <w:tc>
          <w:tcPr>
            <w:tcW w:w="2126" w:type="dxa"/>
          </w:tcPr>
          <w:p w:rsidR="006A393D" w:rsidRPr="00D641E8" w:rsidRDefault="006A393D" w:rsidP="005D2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09.15 – 09.35</w:t>
            </w:r>
          </w:p>
        </w:tc>
      </w:tr>
      <w:tr w:rsidR="006A393D" w:rsidRPr="00D641E8" w:rsidTr="00D641E8">
        <w:trPr>
          <w:cantSplit/>
          <w:trHeight w:val="411"/>
          <w:jc w:val="center"/>
        </w:trPr>
        <w:tc>
          <w:tcPr>
            <w:tcW w:w="1838" w:type="dxa"/>
            <w:vMerge/>
            <w:vAlign w:val="center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top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Социальные отношения/ Трудовое воспитание/Формирование основ безопасного поведения/ Формирование гражданственности и патриотизма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A393D" w:rsidRPr="00D641E8" w:rsidRDefault="006A393D" w:rsidP="005D2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09.45 – 10.05</w:t>
            </w:r>
          </w:p>
        </w:tc>
      </w:tr>
      <w:tr w:rsidR="006A393D" w:rsidRPr="00D641E8" w:rsidTr="00D641E8">
        <w:trPr>
          <w:cantSplit/>
          <w:trHeight w:val="418"/>
          <w:jc w:val="center"/>
        </w:trPr>
        <w:tc>
          <w:tcPr>
            <w:tcW w:w="1838" w:type="dxa"/>
            <w:vMerge w:val="restart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bottom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Региональный компонент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Познавательное/Речевое/ Художественно-эстетическое развитие</w:t>
            </w:r>
          </w:p>
        </w:tc>
        <w:tc>
          <w:tcPr>
            <w:tcW w:w="2126" w:type="dxa"/>
          </w:tcPr>
          <w:p w:rsidR="006A393D" w:rsidRPr="00D641E8" w:rsidRDefault="006A393D" w:rsidP="005D2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09.15 – 09.35</w:t>
            </w:r>
          </w:p>
        </w:tc>
      </w:tr>
      <w:tr w:rsidR="006A393D" w:rsidRPr="00D641E8" w:rsidTr="00D641E8">
        <w:trPr>
          <w:cantSplit/>
          <w:trHeight w:val="409"/>
          <w:jc w:val="center"/>
        </w:trPr>
        <w:tc>
          <w:tcPr>
            <w:tcW w:w="1838" w:type="dxa"/>
            <w:vMerge/>
            <w:vAlign w:val="center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top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A393D" w:rsidRPr="00D641E8" w:rsidRDefault="006A393D" w:rsidP="005D2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09.45 – 10.05</w:t>
            </w:r>
          </w:p>
        </w:tc>
      </w:tr>
    </w:tbl>
    <w:p w:rsidR="006A393D" w:rsidRDefault="006A393D" w:rsidP="003E1753"/>
    <w:p w:rsidR="006A393D" w:rsidRDefault="006A393D" w:rsidP="003E1753"/>
    <w:p w:rsidR="006A393D" w:rsidRDefault="006A393D" w:rsidP="003E1753"/>
    <w:p w:rsidR="006A393D" w:rsidRDefault="006A393D" w:rsidP="003E1753"/>
    <w:p w:rsidR="006A393D" w:rsidRDefault="006A393D" w:rsidP="003E1753"/>
    <w:p w:rsidR="006A393D" w:rsidRPr="00652BCE" w:rsidRDefault="006A393D" w:rsidP="00497F3F">
      <w:pPr>
        <w:spacing w:after="0" w:line="240" w:lineRule="auto"/>
        <w:jc w:val="center"/>
        <w:rPr>
          <w:rFonts w:ascii="Times New Roman" w:hAnsi="Times New Roman"/>
          <w:b/>
          <w:szCs w:val="26"/>
        </w:rPr>
      </w:pPr>
      <w:r w:rsidRPr="00652BCE">
        <w:rPr>
          <w:rFonts w:ascii="Times New Roman" w:hAnsi="Times New Roman"/>
          <w:b/>
          <w:szCs w:val="26"/>
        </w:rPr>
        <w:t xml:space="preserve">Муниципальное бюджетное дошкольное образовательное учреждение </w:t>
      </w:r>
    </w:p>
    <w:p w:rsidR="006A393D" w:rsidRDefault="006A393D" w:rsidP="00497F3F">
      <w:pPr>
        <w:spacing w:after="0" w:line="240" w:lineRule="auto"/>
        <w:jc w:val="center"/>
        <w:rPr>
          <w:rFonts w:ascii="Times New Roman" w:hAnsi="Times New Roman"/>
          <w:b/>
          <w:szCs w:val="26"/>
        </w:rPr>
      </w:pPr>
      <w:r w:rsidRPr="00652BCE">
        <w:rPr>
          <w:rFonts w:ascii="Times New Roman" w:hAnsi="Times New Roman"/>
          <w:b/>
          <w:szCs w:val="26"/>
        </w:rPr>
        <w:t>«</w:t>
      </w:r>
      <w:r>
        <w:rPr>
          <w:rFonts w:ascii="Times New Roman" w:hAnsi="Times New Roman"/>
          <w:b/>
          <w:szCs w:val="26"/>
        </w:rPr>
        <w:t>ДЕТСКИЙ САД «ЖАЙНА» С. ВАЛЕРИК»</w:t>
      </w:r>
    </w:p>
    <w:p w:rsidR="006A393D" w:rsidRDefault="006A393D" w:rsidP="00497F3F">
      <w:pPr>
        <w:spacing w:after="0" w:line="240" w:lineRule="auto"/>
        <w:jc w:val="center"/>
        <w:rPr>
          <w:rFonts w:ascii="Times New Roman" w:hAnsi="Times New Roman"/>
          <w:b/>
          <w:szCs w:val="26"/>
        </w:rPr>
      </w:pPr>
      <w:r>
        <w:rPr>
          <w:rFonts w:ascii="Times New Roman" w:hAnsi="Times New Roman"/>
          <w:b/>
          <w:szCs w:val="26"/>
        </w:rPr>
        <w:t>АЧХОЙ-МАРТАНОВСКОГО МУНИЦИПАЛЬНОГО РАЙОНА</w:t>
      </w:r>
    </w:p>
    <w:p w:rsidR="006A393D" w:rsidRDefault="006A393D" w:rsidP="00497F3F">
      <w:pPr>
        <w:spacing w:after="0" w:line="240" w:lineRule="auto"/>
        <w:jc w:val="center"/>
        <w:rPr>
          <w:rFonts w:ascii="Times New Roman" w:hAnsi="Times New Roman"/>
          <w:b/>
          <w:szCs w:val="26"/>
        </w:rPr>
      </w:pPr>
    </w:p>
    <w:p w:rsidR="006A393D" w:rsidRPr="00652BCE" w:rsidRDefault="006A393D" w:rsidP="00497F3F">
      <w:pPr>
        <w:spacing w:after="0" w:line="240" w:lineRule="auto"/>
        <w:jc w:val="center"/>
        <w:rPr>
          <w:rFonts w:ascii="Times New Roman" w:hAnsi="Times New Roman"/>
          <w:b/>
          <w:szCs w:val="26"/>
        </w:rPr>
      </w:pPr>
    </w:p>
    <w:p w:rsidR="006A393D" w:rsidRPr="00497F3F" w:rsidRDefault="006A393D" w:rsidP="009D7FEF">
      <w:pPr>
        <w:pStyle w:val="20"/>
        <w:shd w:val="clear" w:color="auto" w:fill="auto"/>
        <w:spacing w:after="0" w:line="312" w:lineRule="exact"/>
        <w:ind w:right="360"/>
        <w:rPr>
          <w:rFonts w:ascii="Calibri" w:hAnsi="Calibri"/>
          <w:b/>
          <w:lang w:eastAsia="ru-RU"/>
        </w:rPr>
      </w:pPr>
      <w:r w:rsidRPr="00497F3F">
        <w:rPr>
          <w:b/>
        </w:rPr>
        <w:t>РАСПИСАНИЕ ОБРАЗОВАТЕЛЬНОЙ ДЕЯТЕЛЬНОСТИ</w:t>
      </w:r>
    </w:p>
    <w:p w:rsidR="006A393D" w:rsidRPr="00497F3F" w:rsidRDefault="006A393D" w:rsidP="009D7FE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97F3F">
        <w:rPr>
          <w:rFonts w:ascii="Times New Roman" w:hAnsi="Times New Roman"/>
          <w:sz w:val="28"/>
          <w:szCs w:val="28"/>
        </w:rPr>
        <w:t>СТАРШЕЙ ГРУППЫ</w:t>
      </w:r>
    </w:p>
    <w:p w:rsidR="006A393D" w:rsidRDefault="006A393D" w:rsidP="003E1753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97F3F">
        <w:rPr>
          <w:rFonts w:ascii="Times New Roman" w:hAnsi="Times New Roman"/>
          <w:sz w:val="28"/>
          <w:szCs w:val="28"/>
        </w:rPr>
        <w:t>НА 2026 – 2027 УЧЕБНЫЙ ГОД</w:t>
      </w:r>
    </w:p>
    <w:tbl>
      <w:tblPr>
        <w:tblW w:w="92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38"/>
        <w:gridCol w:w="5252"/>
        <w:gridCol w:w="2126"/>
      </w:tblGrid>
      <w:tr w:rsidR="006A393D" w:rsidRPr="00D641E8" w:rsidTr="00D641E8">
        <w:trPr>
          <w:jc w:val="center"/>
        </w:trPr>
        <w:tc>
          <w:tcPr>
            <w:tcW w:w="1838" w:type="dxa"/>
          </w:tcPr>
          <w:p w:rsidR="006A393D" w:rsidRPr="00D641E8" w:rsidRDefault="006A393D" w:rsidP="00D641E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5252" w:type="dxa"/>
          </w:tcPr>
          <w:p w:rsidR="006A393D" w:rsidRPr="00D641E8" w:rsidRDefault="006A393D" w:rsidP="00D641E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Занятие</w:t>
            </w:r>
          </w:p>
        </w:tc>
        <w:tc>
          <w:tcPr>
            <w:tcW w:w="2126" w:type="dxa"/>
          </w:tcPr>
          <w:p w:rsidR="006A393D" w:rsidRPr="00D641E8" w:rsidRDefault="006A393D" w:rsidP="00D641E8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Время проведения</w:t>
            </w:r>
          </w:p>
        </w:tc>
      </w:tr>
      <w:tr w:rsidR="006A393D" w:rsidRPr="00D641E8" w:rsidTr="00D641E8">
        <w:trPr>
          <w:trHeight w:val="555"/>
          <w:jc w:val="center"/>
        </w:trPr>
        <w:tc>
          <w:tcPr>
            <w:tcW w:w="1838" w:type="dxa"/>
            <w:vMerge w:val="restart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  <w:p w:rsidR="006A393D" w:rsidRPr="00D641E8" w:rsidRDefault="006A393D" w:rsidP="00D641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Окружающий мир</w:t>
            </w:r>
          </w:p>
        </w:tc>
        <w:tc>
          <w:tcPr>
            <w:tcW w:w="2126" w:type="dxa"/>
          </w:tcPr>
          <w:p w:rsidR="006A393D" w:rsidRPr="00D641E8" w:rsidRDefault="006A393D" w:rsidP="00D641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09.15 – 09.40</w:t>
            </w:r>
          </w:p>
        </w:tc>
      </w:tr>
      <w:tr w:rsidR="006A393D" w:rsidRPr="00D641E8" w:rsidTr="00D641E8">
        <w:trPr>
          <w:trHeight w:val="672"/>
          <w:jc w:val="center"/>
        </w:trPr>
        <w:tc>
          <w:tcPr>
            <w:tcW w:w="1838" w:type="dxa"/>
            <w:vMerge/>
            <w:vAlign w:val="center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top w:val="single" w:sz="4" w:space="0" w:color="auto"/>
              <w:bottom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Социально-коммуникативное развитие</w:t>
            </w: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Социальные отношения/ Формирование основ безопасного поведения/ Трудовое воспитание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09.50 – 10.15</w:t>
            </w:r>
          </w:p>
        </w:tc>
      </w:tr>
      <w:tr w:rsidR="006A393D" w:rsidRPr="00D641E8" w:rsidTr="00D641E8">
        <w:trPr>
          <w:trHeight w:val="282"/>
          <w:jc w:val="center"/>
        </w:trPr>
        <w:tc>
          <w:tcPr>
            <w:tcW w:w="1838" w:type="dxa"/>
            <w:vMerge/>
            <w:vAlign w:val="center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top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Рисование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16.00 – 16.25</w:t>
            </w:r>
          </w:p>
        </w:tc>
      </w:tr>
      <w:tr w:rsidR="006A393D" w:rsidRPr="00D641E8" w:rsidTr="00D641E8">
        <w:trPr>
          <w:trHeight w:val="689"/>
          <w:jc w:val="center"/>
        </w:trPr>
        <w:tc>
          <w:tcPr>
            <w:tcW w:w="1838" w:type="dxa"/>
            <w:vMerge w:val="restart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 xml:space="preserve">Вторник 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bottom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Формирование словаря, связная речь, грамматический строй речи и звуковая культура речи</w:t>
            </w:r>
          </w:p>
        </w:tc>
        <w:tc>
          <w:tcPr>
            <w:tcW w:w="2126" w:type="dxa"/>
          </w:tcPr>
          <w:p w:rsidR="006A393D" w:rsidRPr="00D641E8" w:rsidRDefault="006A393D" w:rsidP="005D2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09.15 – 09.40</w:t>
            </w:r>
          </w:p>
        </w:tc>
      </w:tr>
      <w:tr w:rsidR="006A393D" w:rsidRPr="00D641E8" w:rsidTr="00D641E8">
        <w:trPr>
          <w:trHeight w:val="732"/>
          <w:jc w:val="center"/>
        </w:trPr>
        <w:tc>
          <w:tcPr>
            <w:tcW w:w="1838" w:type="dxa"/>
            <w:vMerge/>
            <w:vAlign w:val="center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top w:val="single" w:sz="4" w:space="0" w:color="auto"/>
              <w:bottom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Математические представления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A393D" w:rsidRPr="00D641E8" w:rsidRDefault="006A393D" w:rsidP="005D2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09.50 – 10.15</w:t>
            </w:r>
          </w:p>
        </w:tc>
      </w:tr>
      <w:tr w:rsidR="006A393D" w:rsidRPr="00D641E8" w:rsidTr="00D641E8">
        <w:trPr>
          <w:trHeight w:val="544"/>
          <w:jc w:val="center"/>
        </w:trPr>
        <w:tc>
          <w:tcPr>
            <w:tcW w:w="1838" w:type="dxa"/>
            <w:vMerge/>
            <w:vAlign w:val="center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top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Музыкальная деятельность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A393D" w:rsidRPr="00D641E8" w:rsidRDefault="006A393D" w:rsidP="005D2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16.00 – 16.25</w:t>
            </w:r>
          </w:p>
        </w:tc>
      </w:tr>
      <w:tr w:rsidR="006A393D" w:rsidRPr="00D641E8" w:rsidTr="00D641E8">
        <w:trPr>
          <w:cantSplit/>
          <w:trHeight w:val="421"/>
          <w:jc w:val="center"/>
        </w:trPr>
        <w:tc>
          <w:tcPr>
            <w:tcW w:w="1838" w:type="dxa"/>
            <w:vMerge w:val="restart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 xml:space="preserve">Среда 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bottom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Региональный компонент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Познавательное развитие</w:t>
            </w:r>
          </w:p>
        </w:tc>
        <w:tc>
          <w:tcPr>
            <w:tcW w:w="2126" w:type="dxa"/>
          </w:tcPr>
          <w:p w:rsidR="006A393D" w:rsidRPr="00D641E8" w:rsidRDefault="006A393D" w:rsidP="005D2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09.15 – 09.40</w:t>
            </w:r>
          </w:p>
        </w:tc>
      </w:tr>
      <w:tr w:rsidR="006A393D" w:rsidRPr="00D641E8" w:rsidTr="00D641E8">
        <w:trPr>
          <w:cantSplit/>
          <w:trHeight w:val="636"/>
          <w:jc w:val="center"/>
        </w:trPr>
        <w:tc>
          <w:tcPr>
            <w:tcW w:w="1838" w:type="dxa"/>
            <w:vMerge/>
            <w:vAlign w:val="center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top w:val="single" w:sz="4" w:space="0" w:color="auto"/>
              <w:bottom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A393D" w:rsidRPr="00D641E8" w:rsidRDefault="006A393D" w:rsidP="005D2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09.50 – 10.15</w:t>
            </w:r>
          </w:p>
        </w:tc>
      </w:tr>
      <w:tr w:rsidR="006A393D" w:rsidRPr="00D641E8" w:rsidTr="00D641E8">
        <w:trPr>
          <w:cantSplit/>
          <w:trHeight w:val="640"/>
          <w:jc w:val="center"/>
        </w:trPr>
        <w:tc>
          <w:tcPr>
            <w:tcW w:w="1838" w:type="dxa"/>
            <w:vMerge/>
            <w:vAlign w:val="center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top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Лепка/аппликация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A393D" w:rsidRPr="00D641E8" w:rsidRDefault="006A393D" w:rsidP="005D2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16.00 – 16.25</w:t>
            </w:r>
          </w:p>
        </w:tc>
      </w:tr>
      <w:tr w:rsidR="006A393D" w:rsidRPr="00D641E8" w:rsidTr="00D641E8">
        <w:trPr>
          <w:cantSplit/>
          <w:trHeight w:val="419"/>
          <w:jc w:val="center"/>
        </w:trPr>
        <w:tc>
          <w:tcPr>
            <w:tcW w:w="1838" w:type="dxa"/>
            <w:vMerge w:val="restart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 xml:space="preserve">Четверг 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Математические представления</w:t>
            </w:r>
          </w:p>
        </w:tc>
        <w:tc>
          <w:tcPr>
            <w:tcW w:w="2126" w:type="dxa"/>
          </w:tcPr>
          <w:p w:rsidR="006A393D" w:rsidRPr="00D641E8" w:rsidRDefault="006A393D" w:rsidP="005D2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09.15 – 09.40</w:t>
            </w:r>
          </w:p>
        </w:tc>
      </w:tr>
      <w:tr w:rsidR="006A393D" w:rsidRPr="00D641E8" w:rsidTr="00D641E8">
        <w:trPr>
          <w:cantSplit/>
          <w:trHeight w:val="393"/>
          <w:jc w:val="center"/>
        </w:trPr>
        <w:tc>
          <w:tcPr>
            <w:tcW w:w="1838" w:type="dxa"/>
            <w:vMerge/>
            <w:vAlign w:val="center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top w:val="single" w:sz="4" w:space="0" w:color="auto"/>
              <w:bottom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Художественно-эстетическое развитие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Музыкальная деятельность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A393D" w:rsidRPr="00D641E8" w:rsidRDefault="006A393D" w:rsidP="005D2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09.50 – 10.15</w:t>
            </w:r>
          </w:p>
        </w:tc>
      </w:tr>
      <w:tr w:rsidR="006A393D" w:rsidRPr="00D641E8" w:rsidTr="00D641E8">
        <w:trPr>
          <w:cantSplit/>
          <w:trHeight w:val="488"/>
          <w:jc w:val="center"/>
        </w:trPr>
        <w:tc>
          <w:tcPr>
            <w:tcW w:w="1838" w:type="dxa"/>
            <w:vMerge/>
            <w:vAlign w:val="center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top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Речевое развитие</w:t>
            </w: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Подготовка к обучению грамоте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A393D" w:rsidRPr="00D641E8" w:rsidRDefault="006A393D" w:rsidP="005D2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16.00 – 16.25</w:t>
            </w:r>
          </w:p>
        </w:tc>
      </w:tr>
      <w:tr w:rsidR="006A393D" w:rsidRPr="00D641E8" w:rsidTr="00D641E8">
        <w:trPr>
          <w:cantSplit/>
          <w:trHeight w:val="418"/>
          <w:jc w:val="center"/>
        </w:trPr>
        <w:tc>
          <w:tcPr>
            <w:tcW w:w="1838" w:type="dxa"/>
            <w:vMerge w:val="restart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bottom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Региональный компонент</w:t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Речевое развитие</w:t>
            </w:r>
          </w:p>
        </w:tc>
        <w:tc>
          <w:tcPr>
            <w:tcW w:w="2126" w:type="dxa"/>
          </w:tcPr>
          <w:p w:rsidR="006A393D" w:rsidRPr="00D641E8" w:rsidRDefault="006A393D" w:rsidP="005D2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09.15 – 09.40</w:t>
            </w:r>
          </w:p>
        </w:tc>
      </w:tr>
      <w:tr w:rsidR="006A393D" w:rsidRPr="00D641E8" w:rsidTr="00B26161">
        <w:trPr>
          <w:cantSplit/>
          <w:trHeight w:val="686"/>
          <w:jc w:val="center"/>
        </w:trPr>
        <w:tc>
          <w:tcPr>
            <w:tcW w:w="1838" w:type="dxa"/>
            <w:vMerge/>
            <w:vAlign w:val="center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top w:val="single" w:sz="4" w:space="0" w:color="auto"/>
              <w:bottom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Познавательное развитие</w:t>
            </w: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Природа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:rsidR="006A393D" w:rsidRPr="00D641E8" w:rsidRDefault="006A393D" w:rsidP="005D2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09.50 – 10.15</w:t>
            </w:r>
          </w:p>
        </w:tc>
      </w:tr>
      <w:tr w:rsidR="006A393D" w:rsidRPr="00D641E8" w:rsidTr="00D641E8">
        <w:trPr>
          <w:cantSplit/>
          <w:trHeight w:val="496"/>
          <w:jc w:val="center"/>
        </w:trPr>
        <w:tc>
          <w:tcPr>
            <w:tcW w:w="1838" w:type="dxa"/>
            <w:vMerge/>
            <w:vAlign w:val="center"/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52" w:type="dxa"/>
            <w:tcBorders>
              <w:top w:val="single" w:sz="4" w:space="0" w:color="auto"/>
            </w:tcBorders>
          </w:tcPr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>Физическое развитие</w:t>
            </w:r>
            <w:r w:rsidRPr="00D641E8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  <w:p w:rsidR="006A393D" w:rsidRPr="00D641E8" w:rsidRDefault="006A393D" w:rsidP="00D641E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41E8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6A393D" w:rsidRPr="00D641E8" w:rsidRDefault="006A393D" w:rsidP="005D27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16.00 – 16.25</w:t>
            </w:r>
          </w:p>
        </w:tc>
      </w:tr>
    </w:tbl>
    <w:p w:rsidR="006A393D" w:rsidRDefault="006A393D" w:rsidP="00B26161"/>
    <w:sectPr w:rsidR="006A393D" w:rsidSect="00B26161">
      <w:pgSz w:w="11906" w:h="16838"/>
      <w:pgMar w:top="761" w:right="567" w:bottom="761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6EB7"/>
    <w:rsid w:val="0012771F"/>
    <w:rsid w:val="001862DC"/>
    <w:rsid w:val="001A0E0C"/>
    <w:rsid w:val="002D28A9"/>
    <w:rsid w:val="002E5B70"/>
    <w:rsid w:val="003459C9"/>
    <w:rsid w:val="003E1753"/>
    <w:rsid w:val="00463010"/>
    <w:rsid w:val="00497F3F"/>
    <w:rsid w:val="004A14FA"/>
    <w:rsid w:val="00530281"/>
    <w:rsid w:val="00556EB7"/>
    <w:rsid w:val="005D27BD"/>
    <w:rsid w:val="00652BCE"/>
    <w:rsid w:val="00674891"/>
    <w:rsid w:val="006A393D"/>
    <w:rsid w:val="006D5BF1"/>
    <w:rsid w:val="006F7EDE"/>
    <w:rsid w:val="007117BA"/>
    <w:rsid w:val="008C7F25"/>
    <w:rsid w:val="00956FAF"/>
    <w:rsid w:val="009A7D01"/>
    <w:rsid w:val="009D7FEF"/>
    <w:rsid w:val="009E5644"/>
    <w:rsid w:val="00A2117B"/>
    <w:rsid w:val="00B26161"/>
    <w:rsid w:val="00CB2791"/>
    <w:rsid w:val="00D64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EB7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99"/>
    <w:qFormat/>
    <w:rsid w:val="00556EB7"/>
    <w:pPr>
      <w:spacing w:after="160" w:line="259" w:lineRule="auto"/>
    </w:pPr>
    <w:rPr>
      <w:rFonts w:eastAsia="Times New Roman"/>
    </w:rPr>
  </w:style>
  <w:style w:type="character" w:customStyle="1" w:styleId="NoSpacingChar">
    <w:name w:val="No Spacing Char"/>
    <w:link w:val="NoSpacing"/>
    <w:uiPriority w:val="99"/>
    <w:locked/>
    <w:rsid w:val="00556EB7"/>
    <w:rPr>
      <w:rFonts w:eastAsia="Times New Roman"/>
      <w:sz w:val="22"/>
      <w:lang w:eastAsia="ru-RU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556EB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556EB7"/>
    <w:pPr>
      <w:widowControl w:val="0"/>
      <w:shd w:val="clear" w:color="auto" w:fill="FFFFFF"/>
      <w:spacing w:after="300" w:line="317" w:lineRule="exact"/>
      <w:jc w:val="center"/>
    </w:pPr>
    <w:rPr>
      <w:rFonts w:ascii="Times New Roman" w:hAnsi="Times New Roman"/>
      <w:sz w:val="28"/>
      <w:szCs w:val="28"/>
      <w:lang w:eastAsia="en-US"/>
    </w:rPr>
  </w:style>
  <w:style w:type="table" w:styleId="TableGrid">
    <w:name w:val="Table Grid"/>
    <w:basedOn w:val="TableNormal"/>
    <w:uiPriority w:val="99"/>
    <w:rsid w:val="00556EB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3pt">
    <w:name w:val="Основной текст (2) + 13 pt"/>
    <w:aliases w:val="Полужирный"/>
    <w:basedOn w:val="2"/>
    <w:uiPriority w:val="99"/>
    <w:rsid w:val="00556EB7"/>
    <w:rPr>
      <w:b/>
      <w:bCs/>
      <w:color w:val="000000"/>
      <w:spacing w:val="0"/>
      <w:w w:val="100"/>
      <w:position w:val="0"/>
      <w:sz w:val="26"/>
      <w:szCs w:val="26"/>
      <w:u w:val="none"/>
      <w:lang w:val="ru-RU" w:eastAsia="ru-RU"/>
    </w:rPr>
  </w:style>
  <w:style w:type="paragraph" w:customStyle="1" w:styleId="ConsPlusNonformat">
    <w:name w:val="ConsPlusNonformat"/>
    <w:uiPriority w:val="99"/>
    <w:rsid w:val="002E5B7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table" w:customStyle="1" w:styleId="1">
    <w:name w:val="Сетка таблицы1"/>
    <w:uiPriority w:val="99"/>
    <w:rsid w:val="003E1753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69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3</Pages>
  <Words>546</Words>
  <Characters>3115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дошкольное образовательное учреждение </dc:title>
  <dc:subject/>
  <dc:creator>ADMIN</dc:creator>
  <cp:keywords/>
  <dc:description/>
  <cp:lastModifiedBy>user</cp:lastModifiedBy>
  <cp:revision>2</cp:revision>
  <cp:lastPrinted>2026-09-09T09:41:00Z</cp:lastPrinted>
  <dcterms:created xsi:type="dcterms:W3CDTF">2026-09-09T09:45:00Z</dcterms:created>
  <dcterms:modified xsi:type="dcterms:W3CDTF">2026-09-09T09:45:00Z</dcterms:modified>
</cp:coreProperties>
</file>