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B34" w:rsidRPr="00652BCE" w:rsidRDefault="00D25B34" w:rsidP="005C6E57">
      <w:pPr>
        <w:jc w:val="center"/>
        <w:rPr>
          <w:b/>
          <w:szCs w:val="26"/>
        </w:rPr>
      </w:pPr>
      <w:r w:rsidRPr="00652BCE">
        <w:rPr>
          <w:b/>
          <w:szCs w:val="26"/>
        </w:rPr>
        <w:t xml:space="preserve">Муниципальное бюджетное дошкольное образовательное учреждение </w:t>
      </w:r>
    </w:p>
    <w:p w:rsidR="00D25B34" w:rsidRDefault="00D25B34" w:rsidP="005C6E57">
      <w:pPr>
        <w:jc w:val="center"/>
        <w:rPr>
          <w:b/>
          <w:szCs w:val="26"/>
        </w:rPr>
      </w:pPr>
      <w:r w:rsidRPr="00652BCE">
        <w:rPr>
          <w:b/>
          <w:szCs w:val="26"/>
        </w:rPr>
        <w:t>«</w:t>
      </w:r>
      <w:r>
        <w:rPr>
          <w:b/>
          <w:szCs w:val="26"/>
        </w:rPr>
        <w:t>ДЕТСКИЙ САД «ЖАЙНА» С. ВАЛЕРИК»</w:t>
      </w:r>
    </w:p>
    <w:p w:rsidR="00D25B34" w:rsidRPr="00652BCE" w:rsidRDefault="00D25B34" w:rsidP="005C6E57">
      <w:pPr>
        <w:jc w:val="center"/>
        <w:rPr>
          <w:b/>
          <w:szCs w:val="26"/>
        </w:rPr>
      </w:pPr>
      <w:r>
        <w:rPr>
          <w:b/>
          <w:szCs w:val="26"/>
        </w:rPr>
        <w:t>АЧХОЙ-МАРТАНОВСКОГО МУНИЦИПАЛЬНОГО РАЙОНА</w:t>
      </w:r>
    </w:p>
    <w:p w:rsidR="00D25B34" w:rsidRDefault="00D25B34" w:rsidP="005C6E57">
      <w:pPr>
        <w:jc w:val="center"/>
        <w:rPr>
          <w:b/>
          <w:sz w:val="24"/>
        </w:rPr>
      </w:pPr>
    </w:p>
    <w:p w:rsidR="00D25B34" w:rsidRDefault="00D25B34" w:rsidP="005C6E57">
      <w:pPr>
        <w:jc w:val="center"/>
        <w:rPr>
          <w:b/>
          <w:sz w:val="24"/>
        </w:rPr>
      </w:pPr>
    </w:p>
    <w:p w:rsidR="00D25B34" w:rsidRDefault="00D25B34" w:rsidP="005C6E57">
      <w:pPr>
        <w:jc w:val="center"/>
        <w:rPr>
          <w:b/>
          <w:sz w:val="24"/>
        </w:rPr>
      </w:pPr>
    </w:p>
    <w:tbl>
      <w:tblPr>
        <w:tblW w:w="9747" w:type="dxa"/>
        <w:tblInd w:w="567" w:type="dxa"/>
        <w:tblLook w:val="00A0"/>
      </w:tblPr>
      <w:tblGrid>
        <w:gridCol w:w="5261"/>
        <w:gridCol w:w="4486"/>
      </w:tblGrid>
      <w:tr w:rsidR="00D25B34" w:rsidRPr="00D16BB7" w:rsidTr="00863C6B">
        <w:trPr>
          <w:trHeight w:val="2093"/>
        </w:trPr>
        <w:tc>
          <w:tcPr>
            <w:tcW w:w="5261" w:type="dxa"/>
          </w:tcPr>
          <w:p w:rsidR="00D25B34" w:rsidRPr="00D16BB7" w:rsidRDefault="00D25B34" w:rsidP="00863C6B">
            <w:pPr>
              <w:tabs>
                <w:tab w:val="left" w:pos="9498"/>
              </w:tabs>
              <w:adjustRightInd w:val="0"/>
              <w:rPr>
                <w:sz w:val="24"/>
                <w:szCs w:val="28"/>
                <w:lang w:eastAsia="ru-RU"/>
              </w:rPr>
            </w:pPr>
            <w:r w:rsidRPr="00D16BB7">
              <w:rPr>
                <w:sz w:val="24"/>
                <w:szCs w:val="28"/>
                <w:lang w:eastAsia="ru-RU"/>
              </w:rPr>
              <w:t>ПРИНЯТ</w:t>
            </w:r>
          </w:p>
          <w:p w:rsidR="00D25B34" w:rsidRPr="00BF6C82" w:rsidRDefault="00D25B34" w:rsidP="00863C6B">
            <w:pPr>
              <w:tabs>
                <w:tab w:val="left" w:pos="4111"/>
              </w:tabs>
              <w:ind w:right="-108"/>
              <w:rPr>
                <w:sz w:val="24"/>
                <w:szCs w:val="28"/>
                <w:lang w:eastAsia="ru-RU"/>
              </w:rPr>
            </w:pPr>
            <w:r w:rsidRPr="00BF6C82">
              <w:rPr>
                <w:sz w:val="24"/>
                <w:szCs w:val="28"/>
                <w:lang w:eastAsia="ru-RU"/>
              </w:rPr>
              <w:t xml:space="preserve">Педагогическим советом </w:t>
            </w:r>
          </w:p>
          <w:p w:rsidR="00D25B34" w:rsidRPr="00BF6C82" w:rsidRDefault="00D25B34" w:rsidP="00863C6B">
            <w:pPr>
              <w:tabs>
                <w:tab w:val="left" w:pos="4111"/>
              </w:tabs>
              <w:ind w:right="-108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МБДОУ «Детский сад «Жайна</w:t>
            </w:r>
            <w:r w:rsidRPr="00BF6C82">
              <w:rPr>
                <w:sz w:val="24"/>
                <w:szCs w:val="28"/>
                <w:lang w:eastAsia="ru-RU"/>
              </w:rPr>
              <w:t xml:space="preserve">» </w:t>
            </w:r>
          </w:p>
          <w:p w:rsidR="00D25B34" w:rsidRPr="00BF6C82" w:rsidRDefault="00D25B34" w:rsidP="00863C6B">
            <w:pPr>
              <w:tabs>
                <w:tab w:val="left" w:pos="4111"/>
              </w:tabs>
              <w:ind w:right="-108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с.Валерик</w:t>
            </w:r>
            <w:r w:rsidRPr="00BF6C82">
              <w:rPr>
                <w:sz w:val="24"/>
                <w:szCs w:val="28"/>
                <w:lang w:eastAsia="ru-RU"/>
              </w:rPr>
              <w:t xml:space="preserve">» Ачхой-Мартановского </w:t>
            </w:r>
          </w:p>
          <w:p w:rsidR="00D25B34" w:rsidRPr="00BF6C82" w:rsidRDefault="00D25B34" w:rsidP="00863C6B">
            <w:pPr>
              <w:ind w:right="-108"/>
              <w:rPr>
                <w:sz w:val="24"/>
                <w:szCs w:val="28"/>
                <w:lang w:eastAsia="ru-RU"/>
              </w:rPr>
            </w:pPr>
            <w:r w:rsidRPr="00BF6C82">
              <w:rPr>
                <w:sz w:val="24"/>
                <w:szCs w:val="28"/>
                <w:lang w:eastAsia="ru-RU"/>
              </w:rPr>
              <w:t xml:space="preserve">муниципального района </w:t>
            </w:r>
          </w:p>
          <w:p w:rsidR="00D25B34" w:rsidRPr="00BF6C82" w:rsidRDefault="00D25B34" w:rsidP="00863C6B">
            <w:pPr>
              <w:tabs>
                <w:tab w:val="left" w:pos="9498"/>
              </w:tabs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(протокол от _______________  №_____</w:t>
            </w:r>
            <w:r w:rsidRPr="00BF6C82">
              <w:rPr>
                <w:sz w:val="24"/>
                <w:szCs w:val="28"/>
                <w:lang w:eastAsia="ru-RU"/>
              </w:rPr>
              <w:t>)</w:t>
            </w:r>
          </w:p>
        </w:tc>
        <w:tc>
          <w:tcPr>
            <w:tcW w:w="4486" w:type="dxa"/>
          </w:tcPr>
          <w:p w:rsidR="00D25B34" w:rsidRPr="00BF6C82" w:rsidRDefault="00D25B34" w:rsidP="00863C6B">
            <w:pPr>
              <w:tabs>
                <w:tab w:val="left" w:pos="9498"/>
              </w:tabs>
              <w:rPr>
                <w:sz w:val="24"/>
                <w:szCs w:val="28"/>
                <w:lang w:eastAsia="ru-RU"/>
              </w:rPr>
            </w:pPr>
            <w:r w:rsidRPr="00BF6C82">
              <w:rPr>
                <w:sz w:val="24"/>
                <w:szCs w:val="28"/>
                <w:lang w:eastAsia="ru-RU"/>
              </w:rPr>
              <w:t>УТВЕРЖДЕН</w:t>
            </w:r>
          </w:p>
          <w:p w:rsidR="00D25B34" w:rsidRDefault="00D25B34" w:rsidP="00863C6B">
            <w:pPr>
              <w:ind w:right="-108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приказом МБДОУ</w:t>
            </w:r>
          </w:p>
          <w:p w:rsidR="00D25B34" w:rsidRDefault="00D25B34" w:rsidP="00863C6B">
            <w:pPr>
              <w:ind w:right="-108"/>
              <w:rPr>
                <w:sz w:val="24"/>
                <w:szCs w:val="28"/>
                <w:lang w:eastAsia="ru-RU"/>
              </w:rPr>
            </w:pPr>
            <w:r w:rsidRPr="00BF6C82">
              <w:rPr>
                <w:sz w:val="24"/>
                <w:szCs w:val="28"/>
                <w:lang w:eastAsia="ru-RU"/>
              </w:rPr>
              <w:t xml:space="preserve">«Детский </w:t>
            </w:r>
            <w:r>
              <w:rPr>
                <w:sz w:val="24"/>
                <w:szCs w:val="28"/>
                <w:lang w:eastAsia="ru-RU"/>
              </w:rPr>
              <w:t>сад «Жайна</w:t>
            </w:r>
            <w:r w:rsidRPr="00BF6C82">
              <w:rPr>
                <w:sz w:val="24"/>
                <w:szCs w:val="28"/>
                <w:lang w:eastAsia="ru-RU"/>
              </w:rPr>
              <w:t>»</w:t>
            </w:r>
          </w:p>
          <w:p w:rsidR="00D25B34" w:rsidRDefault="00D25B34" w:rsidP="00863C6B">
            <w:pPr>
              <w:ind w:right="-108"/>
              <w:rPr>
                <w:sz w:val="24"/>
                <w:szCs w:val="28"/>
                <w:lang w:eastAsia="ru-RU"/>
              </w:rPr>
            </w:pPr>
            <w:r w:rsidRPr="00BF6C82">
              <w:rPr>
                <w:sz w:val="24"/>
                <w:szCs w:val="28"/>
                <w:lang w:eastAsia="ru-RU"/>
              </w:rPr>
              <w:t>с.</w:t>
            </w:r>
            <w:r>
              <w:rPr>
                <w:sz w:val="24"/>
                <w:szCs w:val="28"/>
                <w:lang w:eastAsia="ru-RU"/>
              </w:rPr>
              <w:t xml:space="preserve"> Валерик</w:t>
            </w:r>
            <w:r w:rsidRPr="00BF6C82">
              <w:rPr>
                <w:sz w:val="24"/>
                <w:szCs w:val="28"/>
                <w:lang w:eastAsia="ru-RU"/>
              </w:rPr>
              <w:t xml:space="preserve">» </w:t>
            </w:r>
            <w:r>
              <w:rPr>
                <w:sz w:val="24"/>
                <w:szCs w:val="28"/>
                <w:lang w:eastAsia="ru-RU"/>
              </w:rPr>
              <w:t>Ачхой-Мартановского</w:t>
            </w:r>
          </w:p>
          <w:p w:rsidR="00D25B34" w:rsidRPr="00BF6C82" w:rsidRDefault="00D25B34" w:rsidP="00863C6B">
            <w:pPr>
              <w:ind w:right="-108"/>
              <w:rPr>
                <w:sz w:val="24"/>
                <w:szCs w:val="28"/>
                <w:lang w:eastAsia="ru-RU"/>
              </w:rPr>
            </w:pPr>
            <w:r w:rsidRPr="00BF6C82">
              <w:rPr>
                <w:sz w:val="24"/>
                <w:szCs w:val="28"/>
                <w:lang w:eastAsia="ru-RU"/>
              </w:rPr>
              <w:t xml:space="preserve">муниципального района </w:t>
            </w:r>
          </w:p>
          <w:p w:rsidR="00D25B34" w:rsidRPr="00D16BB7" w:rsidRDefault="00D25B34" w:rsidP="00863C6B">
            <w:pPr>
              <w:ind w:right="-817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от ______________</w:t>
            </w:r>
            <w:r w:rsidRPr="00BF6C82">
              <w:rPr>
                <w:sz w:val="24"/>
                <w:szCs w:val="28"/>
                <w:lang w:eastAsia="ru-RU"/>
              </w:rPr>
              <w:t xml:space="preserve">. </w:t>
            </w:r>
            <w:r>
              <w:rPr>
                <w:sz w:val="24"/>
                <w:szCs w:val="28"/>
                <w:lang w:eastAsia="ru-RU"/>
              </w:rPr>
              <w:t xml:space="preserve"> </w:t>
            </w:r>
            <w:r w:rsidRPr="00BF6C82">
              <w:rPr>
                <w:sz w:val="24"/>
                <w:szCs w:val="28"/>
                <w:lang w:eastAsia="ru-RU"/>
              </w:rPr>
              <w:t>№</w:t>
            </w:r>
            <w:r>
              <w:rPr>
                <w:sz w:val="24"/>
                <w:szCs w:val="28"/>
                <w:lang w:eastAsia="ru-RU"/>
              </w:rPr>
              <w:t>______</w:t>
            </w:r>
          </w:p>
        </w:tc>
      </w:tr>
    </w:tbl>
    <w:p w:rsidR="00D25B34" w:rsidRDefault="00D25B34" w:rsidP="005C6E57">
      <w:pPr>
        <w:jc w:val="center"/>
        <w:rPr>
          <w:b/>
          <w:sz w:val="24"/>
        </w:rPr>
      </w:pPr>
    </w:p>
    <w:p w:rsidR="00D25B34" w:rsidRDefault="00D25B34" w:rsidP="005C6E57">
      <w:pPr>
        <w:rPr>
          <w:b/>
          <w:sz w:val="24"/>
        </w:rPr>
      </w:pPr>
    </w:p>
    <w:p w:rsidR="00D25B34" w:rsidRDefault="00D25B34" w:rsidP="005C6E57">
      <w:pPr>
        <w:rPr>
          <w:b/>
          <w:sz w:val="24"/>
        </w:rPr>
      </w:pPr>
    </w:p>
    <w:p w:rsidR="00D25B34" w:rsidRDefault="00D25B34" w:rsidP="005C6E57">
      <w:pPr>
        <w:rPr>
          <w:b/>
          <w:sz w:val="24"/>
        </w:rPr>
      </w:pPr>
    </w:p>
    <w:p w:rsidR="00D25B34" w:rsidRDefault="00D25B34" w:rsidP="005C6E57">
      <w:pPr>
        <w:rPr>
          <w:b/>
          <w:sz w:val="24"/>
        </w:rPr>
      </w:pPr>
    </w:p>
    <w:p w:rsidR="00D25B34" w:rsidRDefault="00D25B34" w:rsidP="005C6E57">
      <w:pPr>
        <w:rPr>
          <w:b/>
          <w:sz w:val="24"/>
        </w:rPr>
      </w:pPr>
    </w:p>
    <w:p w:rsidR="00D25B34" w:rsidRDefault="00D25B34" w:rsidP="005C6E57">
      <w:pPr>
        <w:rPr>
          <w:b/>
          <w:sz w:val="24"/>
        </w:rPr>
      </w:pPr>
    </w:p>
    <w:p w:rsidR="00D25B34" w:rsidRDefault="00D25B34" w:rsidP="00DD089D">
      <w:pPr>
        <w:jc w:val="center"/>
        <w:rPr>
          <w:b/>
          <w:sz w:val="24"/>
        </w:rPr>
      </w:pPr>
    </w:p>
    <w:p w:rsidR="00D25B34" w:rsidRDefault="00D25B34" w:rsidP="00DD089D">
      <w:pPr>
        <w:rPr>
          <w:b/>
          <w:sz w:val="24"/>
        </w:rPr>
      </w:pPr>
    </w:p>
    <w:p w:rsidR="00D25B34" w:rsidRDefault="00D25B34" w:rsidP="00DD089D">
      <w:pPr>
        <w:rPr>
          <w:b/>
          <w:sz w:val="24"/>
        </w:rPr>
      </w:pPr>
    </w:p>
    <w:p w:rsidR="00D25B34" w:rsidRDefault="00D25B34" w:rsidP="005C6E57">
      <w:pPr>
        <w:rPr>
          <w:b/>
          <w:sz w:val="28"/>
        </w:rPr>
      </w:pPr>
    </w:p>
    <w:p w:rsidR="00D25B34" w:rsidRPr="003A0A95" w:rsidRDefault="00D25B34" w:rsidP="00DD089D">
      <w:pPr>
        <w:jc w:val="center"/>
        <w:rPr>
          <w:b/>
          <w:sz w:val="28"/>
        </w:rPr>
      </w:pPr>
      <w:r>
        <w:rPr>
          <w:b/>
          <w:sz w:val="28"/>
        </w:rPr>
        <w:t>УЧЕБНЫЙ ПЛАН</w:t>
      </w:r>
    </w:p>
    <w:p w:rsidR="00D25B34" w:rsidRDefault="00D25B34" w:rsidP="00DD089D">
      <w:pPr>
        <w:jc w:val="center"/>
        <w:rPr>
          <w:b/>
          <w:sz w:val="28"/>
        </w:rPr>
      </w:pPr>
      <w:r>
        <w:rPr>
          <w:b/>
          <w:sz w:val="28"/>
        </w:rPr>
        <w:t>м</w:t>
      </w:r>
      <w:r w:rsidRPr="003A0A95">
        <w:rPr>
          <w:b/>
          <w:sz w:val="28"/>
        </w:rPr>
        <w:t xml:space="preserve">униципального бюджетного дошкольного </w:t>
      </w:r>
    </w:p>
    <w:p w:rsidR="00D25B34" w:rsidRPr="003A0A95" w:rsidRDefault="00D25B34" w:rsidP="00DD089D">
      <w:pPr>
        <w:jc w:val="center"/>
        <w:rPr>
          <w:b/>
          <w:sz w:val="28"/>
        </w:rPr>
      </w:pPr>
      <w:r w:rsidRPr="003A0A95">
        <w:rPr>
          <w:b/>
          <w:sz w:val="28"/>
        </w:rPr>
        <w:t>образовательного учреждения</w:t>
      </w:r>
    </w:p>
    <w:p w:rsidR="00D25B34" w:rsidRPr="003A0A95" w:rsidRDefault="00D25B34" w:rsidP="00DD089D">
      <w:pPr>
        <w:jc w:val="center"/>
        <w:rPr>
          <w:b/>
          <w:sz w:val="28"/>
        </w:rPr>
      </w:pPr>
      <w:r>
        <w:rPr>
          <w:b/>
          <w:sz w:val="28"/>
        </w:rPr>
        <w:t>«Детский сад «Жайна</w:t>
      </w:r>
      <w:r w:rsidRPr="003A0A95">
        <w:rPr>
          <w:b/>
          <w:sz w:val="28"/>
        </w:rPr>
        <w:t>» с.</w:t>
      </w:r>
      <w:r>
        <w:rPr>
          <w:b/>
          <w:sz w:val="28"/>
        </w:rPr>
        <w:t xml:space="preserve"> Валерик</w:t>
      </w:r>
      <w:r w:rsidRPr="003A0A95">
        <w:rPr>
          <w:b/>
          <w:sz w:val="28"/>
        </w:rPr>
        <w:t>»</w:t>
      </w:r>
    </w:p>
    <w:p w:rsidR="00D25B34" w:rsidRDefault="00D25B34" w:rsidP="00DD089D">
      <w:pPr>
        <w:jc w:val="center"/>
        <w:rPr>
          <w:b/>
          <w:sz w:val="28"/>
        </w:rPr>
      </w:pPr>
      <w:r>
        <w:rPr>
          <w:b/>
          <w:sz w:val="28"/>
        </w:rPr>
        <w:t xml:space="preserve">2026-2027 учебный </w:t>
      </w:r>
      <w:r w:rsidRPr="003A0A95">
        <w:rPr>
          <w:b/>
          <w:sz w:val="28"/>
        </w:rPr>
        <w:t>год.</w:t>
      </w: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DD089D">
      <w:pPr>
        <w:jc w:val="center"/>
        <w:rPr>
          <w:b/>
          <w:sz w:val="28"/>
        </w:rPr>
      </w:pPr>
    </w:p>
    <w:p w:rsidR="00D25B34" w:rsidRDefault="00D25B34" w:rsidP="005C6E57">
      <w:pPr>
        <w:rPr>
          <w:b/>
          <w:sz w:val="28"/>
        </w:rPr>
      </w:pPr>
    </w:p>
    <w:p w:rsidR="00D25B34" w:rsidRDefault="00D25B34" w:rsidP="005C6E57">
      <w:pPr>
        <w:rPr>
          <w:b/>
          <w:sz w:val="28"/>
        </w:rPr>
      </w:pPr>
    </w:p>
    <w:p w:rsidR="00D25B34" w:rsidRPr="005C6E57" w:rsidRDefault="00D25B34" w:rsidP="00CB6AFF">
      <w:pPr>
        <w:jc w:val="center"/>
        <w:rPr>
          <w:sz w:val="28"/>
        </w:rPr>
      </w:pPr>
      <w:r w:rsidRPr="005C6E57">
        <w:rPr>
          <w:sz w:val="28"/>
        </w:rPr>
        <w:t>с. Валерик – 2026г</w:t>
      </w:r>
    </w:p>
    <w:p w:rsidR="00D25B34" w:rsidRDefault="00D25B34" w:rsidP="00706F86">
      <w:pPr>
        <w:jc w:val="center"/>
        <w:rPr>
          <w:b/>
          <w:sz w:val="28"/>
          <w:szCs w:val="28"/>
        </w:rPr>
      </w:pPr>
    </w:p>
    <w:p w:rsidR="00D25B34" w:rsidRDefault="00D25B34" w:rsidP="00706F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Учебный план</w:t>
      </w:r>
    </w:p>
    <w:p w:rsidR="00D25B34" w:rsidRDefault="00D25B34" w:rsidP="00706F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вариативного обучения детей дошкольного возраста в группах общеразвивающей направленности                                                                                                                                             на 2026 -2027 учебный год</w:t>
      </w:r>
    </w:p>
    <w:p w:rsidR="00D25B34" w:rsidRDefault="00D25B34" w:rsidP="00706F86">
      <w:pPr>
        <w:jc w:val="center"/>
      </w:pPr>
    </w:p>
    <w:tbl>
      <w:tblPr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6"/>
        <w:gridCol w:w="1844"/>
        <w:gridCol w:w="1383"/>
        <w:gridCol w:w="1495"/>
        <w:gridCol w:w="1760"/>
        <w:gridCol w:w="1870"/>
      </w:tblGrid>
      <w:tr w:rsidR="00D25B34" w:rsidTr="0053283F">
        <w:tc>
          <w:tcPr>
            <w:tcW w:w="5213" w:type="dxa"/>
            <w:gridSpan w:val="3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Вариативная часть</w:t>
            </w:r>
          </w:p>
        </w:tc>
        <w:tc>
          <w:tcPr>
            <w:tcW w:w="5125" w:type="dxa"/>
            <w:gridSpan w:val="3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Возраст</w:t>
            </w:r>
          </w:p>
        </w:tc>
      </w:tr>
      <w:tr w:rsidR="00D25B34" w:rsidTr="0053283F">
        <w:tc>
          <w:tcPr>
            <w:tcW w:w="1986" w:type="dxa"/>
            <w:vMerge w:val="restart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Образовательная область</w:t>
            </w:r>
          </w:p>
        </w:tc>
        <w:tc>
          <w:tcPr>
            <w:tcW w:w="1844" w:type="dxa"/>
            <w:vMerge w:val="restart"/>
          </w:tcPr>
          <w:p w:rsidR="00D25B34" w:rsidRDefault="00D25B34">
            <w:pPr>
              <w:ind w:firstLine="17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Соде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  <w:lang w:val="en-US"/>
              </w:rPr>
              <w:t>ржание образователь-ной области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3-4</w:t>
            </w:r>
          </w:p>
        </w:tc>
        <w:tc>
          <w:tcPr>
            <w:tcW w:w="1760" w:type="dxa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4-5</w:t>
            </w:r>
          </w:p>
        </w:tc>
        <w:tc>
          <w:tcPr>
            <w:tcW w:w="1870" w:type="dxa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5-6</w:t>
            </w:r>
          </w:p>
        </w:tc>
      </w:tr>
      <w:tr w:rsidR="00D25B34" w:rsidTr="0053283F">
        <w:trPr>
          <w:trHeight w:val="600"/>
        </w:trPr>
        <w:tc>
          <w:tcPr>
            <w:tcW w:w="1986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83" w:type="dxa"/>
          </w:tcPr>
          <w:p w:rsidR="00D25B34" w:rsidRDefault="00D25B34">
            <w:pPr>
              <w:snapToGrid w:val="0"/>
              <w:ind w:firstLine="34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Длительность ОД (мин)</w:t>
            </w:r>
          </w:p>
        </w:tc>
        <w:tc>
          <w:tcPr>
            <w:tcW w:w="1495" w:type="dxa"/>
            <w:vAlign w:val="center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760" w:type="dxa"/>
            <w:vAlign w:val="center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870" w:type="dxa"/>
            <w:vAlign w:val="center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25</w:t>
            </w:r>
          </w:p>
        </w:tc>
      </w:tr>
      <w:tr w:rsidR="00D25B34" w:rsidTr="0053283F">
        <w:tc>
          <w:tcPr>
            <w:tcW w:w="1986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83" w:type="dxa"/>
          </w:tcPr>
          <w:p w:rsidR="00D25B34" w:rsidRDefault="00D25B34">
            <w:pPr>
              <w:snapToGrid w:val="0"/>
              <w:ind w:firstLine="34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Количество ОД                            в  неделю</w:t>
            </w:r>
          </w:p>
        </w:tc>
        <w:tc>
          <w:tcPr>
            <w:tcW w:w="1495" w:type="dxa"/>
            <w:vAlign w:val="center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760" w:type="dxa"/>
            <w:vAlign w:val="center"/>
          </w:tcPr>
          <w:p w:rsidR="00D25B34" w:rsidRDefault="00D25B34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870" w:type="dxa"/>
            <w:vAlign w:val="center"/>
          </w:tcPr>
          <w:p w:rsidR="00D25B34" w:rsidRPr="004D01A8" w:rsidRDefault="00D25B34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D25B34" w:rsidTr="0053283F">
        <w:tc>
          <w:tcPr>
            <w:tcW w:w="1986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83" w:type="dxa"/>
          </w:tcPr>
          <w:p w:rsidR="00D25B34" w:rsidRPr="00706F86" w:rsidRDefault="00D25B34">
            <w:pPr>
              <w:keepNext/>
              <w:tabs>
                <w:tab w:val="left" w:pos="0"/>
              </w:tabs>
              <w:suppressAutoHyphens/>
              <w:snapToGrid w:val="0"/>
              <w:ind w:firstLine="34"/>
              <w:jc w:val="both"/>
              <w:outlineLvl w:val="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Количество </w:t>
            </w:r>
            <w:r w:rsidRPr="00706F86">
              <w:rPr>
                <w:bCs/>
                <w:color w:val="000000"/>
                <w:sz w:val="24"/>
                <w:szCs w:val="24"/>
              </w:rPr>
              <w:t>ОД                             в  месяц/год</w:t>
            </w:r>
          </w:p>
        </w:tc>
        <w:tc>
          <w:tcPr>
            <w:tcW w:w="1495" w:type="dxa"/>
          </w:tcPr>
          <w:p w:rsidR="00D25B34" w:rsidRDefault="00D25B3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М/Г</w:t>
            </w:r>
          </w:p>
          <w:p w:rsidR="00D25B34" w:rsidRPr="0053283F" w:rsidRDefault="00D25B3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10/360</w:t>
            </w:r>
          </w:p>
        </w:tc>
        <w:tc>
          <w:tcPr>
            <w:tcW w:w="1760" w:type="dxa"/>
          </w:tcPr>
          <w:p w:rsidR="00D25B34" w:rsidRDefault="00D25B3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М/Г</w:t>
            </w:r>
          </w:p>
          <w:p w:rsidR="00D25B34" w:rsidRPr="0053283F" w:rsidRDefault="00D25B3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10/360</w:t>
            </w:r>
          </w:p>
        </w:tc>
        <w:tc>
          <w:tcPr>
            <w:tcW w:w="1870" w:type="dxa"/>
          </w:tcPr>
          <w:p w:rsidR="00D25B34" w:rsidRDefault="00D25B3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М/Г</w:t>
            </w:r>
          </w:p>
          <w:p w:rsidR="00D25B34" w:rsidRPr="009D724F" w:rsidRDefault="00D25B34">
            <w:pPr>
              <w:keepNext/>
              <w:tabs>
                <w:tab w:val="left" w:pos="0"/>
              </w:tabs>
              <w:suppressAutoHyphens/>
              <w:snapToGrid w:val="0"/>
              <w:jc w:val="center"/>
              <w:outlineLvl w:val="4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15/540</w:t>
            </w:r>
          </w:p>
        </w:tc>
      </w:tr>
      <w:tr w:rsidR="00D25B34" w:rsidTr="0053283F">
        <w:tc>
          <w:tcPr>
            <w:tcW w:w="1986" w:type="dxa"/>
          </w:tcPr>
          <w:p w:rsidR="00D25B34" w:rsidRDefault="00D25B34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t>Социально-коммуникативное</w:t>
            </w:r>
          </w:p>
        </w:tc>
        <w:tc>
          <w:tcPr>
            <w:tcW w:w="1844" w:type="dxa"/>
          </w:tcPr>
          <w:p w:rsidR="00D25B34" w:rsidRPr="003E5183" w:rsidRDefault="00D25B34">
            <w:pPr>
              <w:jc w:val="both"/>
              <w:rPr>
                <w:color w:val="000000"/>
                <w:sz w:val="24"/>
                <w:szCs w:val="24"/>
              </w:rPr>
            </w:pPr>
            <w:r>
              <w:t>Социальные отношения / Формирование гражданственности и патриотизма</w:t>
            </w:r>
          </w:p>
        </w:tc>
        <w:tc>
          <w:tcPr>
            <w:tcW w:w="1383" w:type="dxa"/>
          </w:tcPr>
          <w:p w:rsidR="00D25B34" w:rsidRPr="003E5183" w:rsidRDefault="00D25B34">
            <w:pPr>
              <w:ind w:firstLine="5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Pr="00E755D4" w:rsidRDefault="00D25B34">
            <w:pPr>
              <w:spacing w:after="160" w:line="256" w:lineRule="auto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760" w:type="dxa"/>
          </w:tcPr>
          <w:p w:rsidR="00D25B34" w:rsidRPr="00E755D4" w:rsidRDefault="00D25B34" w:rsidP="00570609">
            <w:pPr>
              <w:spacing w:after="160" w:line="256" w:lineRule="auto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870" w:type="dxa"/>
          </w:tcPr>
          <w:p w:rsidR="00D25B34" w:rsidRDefault="00D25B34">
            <w:pPr>
              <w:spacing w:after="160" w:line="256" w:lineRule="aut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color w:val="000000"/>
                <w:sz w:val="24"/>
                <w:szCs w:val="24"/>
              </w:rPr>
              <w:t>36</w:t>
            </w:r>
          </w:p>
        </w:tc>
      </w:tr>
      <w:tr w:rsidR="00D25B34" w:rsidTr="0053283F">
        <w:tc>
          <w:tcPr>
            <w:tcW w:w="1986" w:type="dxa"/>
            <w:vMerge w:val="restart"/>
            <w:vAlign w:val="center"/>
          </w:tcPr>
          <w:p w:rsidR="00D25B34" w:rsidRDefault="00D25B34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Познавательное развитие</w:t>
            </w:r>
          </w:p>
        </w:tc>
        <w:tc>
          <w:tcPr>
            <w:tcW w:w="1844" w:type="dxa"/>
          </w:tcPr>
          <w:p w:rsidR="00D25B34" w:rsidRDefault="00D25B34">
            <w:pPr>
              <w:ind w:firstLine="34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t>Математические представления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870" w:type="dxa"/>
          </w:tcPr>
          <w:p w:rsidR="00D25B34" w:rsidRPr="00F37D81" w:rsidRDefault="00D25B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color w:val="000000"/>
                <w:sz w:val="24"/>
                <w:szCs w:val="24"/>
              </w:rPr>
              <w:t>72</w:t>
            </w:r>
          </w:p>
        </w:tc>
      </w:tr>
      <w:tr w:rsidR="00D25B34" w:rsidTr="0053283F">
        <w:tc>
          <w:tcPr>
            <w:tcW w:w="1986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</w:tcPr>
          <w:p w:rsidR="00D25B34" w:rsidRDefault="00D25B34">
            <w:pPr>
              <w:ind w:firstLine="34"/>
              <w:rPr>
                <w:color w:val="000000"/>
                <w:sz w:val="24"/>
                <w:szCs w:val="24"/>
                <w:lang w:val="en-US"/>
              </w:rPr>
            </w:pPr>
            <w:r>
              <w:t>Окружающий мир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>
              <w:rPr>
                <w:rFonts w:ascii="Calibri" w:hAnsi="Calibri"/>
                <w:sz w:val="24"/>
                <w:szCs w:val="24"/>
              </w:rPr>
              <w:t>0,5</w:t>
            </w:r>
            <w:r w:rsidRPr="005D377B"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z w:val="24"/>
                <w:szCs w:val="24"/>
              </w:rPr>
              <w:t>18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>
              <w:rPr>
                <w:rFonts w:ascii="Calibri" w:hAnsi="Calibri"/>
                <w:sz w:val="24"/>
                <w:szCs w:val="24"/>
              </w:rPr>
              <w:t>0,5</w:t>
            </w:r>
            <w:r w:rsidRPr="005D377B"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z w:val="24"/>
                <w:szCs w:val="24"/>
              </w:rPr>
              <w:t>18</w:t>
            </w:r>
          </w:p>
        </w:tc>
        <w:tc>
          <w:tcPr>
            <w:tcW w:w="1870" w:type="dxa"/>
          </w:tcPr>
          <w:p w:rsidR="00D25B34" w:rsidRDefault="00D25B34" w:rsidP="00F37D81">
            <w:pPr>
              <w:jc w:val="center"/>
            </w:pPr>
            <w:r w:rsidRPr="0053283F">
              <w:rPr>
                <w:color w:val="000000"/>
                <w:sz w:val="24"/>
                <w:szCs w:val="24"/>
              </w:rPr>
              <w:t>1/</w:t>
            </w:r>
            <w:r w:rsidRPr="00DF133B">
              <w:rPr>
                <w:color w:val="000000"/>
                <w:sz w:val="24"/>
                <w:szCs w:val="24"/>
              </w:rPr>
              <w:t>36</w:t>
            </w:r>
          </w:p>
        </w:tc>
      </w:tr>
      <w:tr w:rsidR="00D25B34" w:rsidTr="0053283F">
        <w:tc>
          <w:tcPr>
            <w:tcW w:w="1986" w:type="dxa"/>
            <w:vMerge/>
            <w:vAlign w:val="center"/>
          </w:tcPr>
          <w:p w:rsidR="00D25B34" w:rsidRPr="0053283F" w:rsidRDefault="00D25B3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D25B34" w:rsidRPr="0053283F" w:rsidRDefault="00D25B34">
            <w:pPr>
              <w:ind w:firstLine="34"/>
              <w:jc w:val="both"/>
              <w:rPr>
                <w:color w:val="000000"/>
                <w:sz w:val="24"/>
                <w:szCs w:val="24"/>
              </w:rPr>
            </w:pPr>
            <w:r>
              <w:t>Природа</w:t>
            </w:r>
          </w:p>
        </w:tc>
        <w:tc>
          <w:tcPr>
            <w:tcW w:w="1383" w:type="dxa"/>
          </w:tcPr>
          <w:p w:rsidR="00D25B34" w:rsidRPr="0053283F" w:rsidRDefault="00D25B34">
            <w:pPr>
              <w:ind w:firstLine="567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>
              <w:rPr>
                <w:rFonts w:ascii="Calibri" w:hAnsi="Calibri"/>
                <w:sz w:val="24"/>
                <w:szCs w:val="24"/>
              </w:rPr>
              <w:t>0,5</w:t>
            </w:r>
            <w:r w:rsidRPr="005D377B"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z w:val="24"/>
                <w:szCs w:val="24"/>
              </w:rPr>
              <w:t>18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>
              <w:rPr>
                <w:rFonts w:ascii="Calibri" w:hAnsi="Calibri"/>
                <w:sz w:val="24"/>
                <w:szCs w:val="24"/>
              </w:rPr>
              <w:t>0,5</w:t>
            </w:r>
            <w:r w:rsidRPr="005D377B"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z w:val="24"/>
                <w:szCs w:val="24"/>
              </w:rPr>
              <w:t>18</w:t>
            </w:r>
          </w:p>
        </w:tc>
        <w:tc>
          <w:tcPr>
            <w:tcW w:w="1870" w:type="dxa"/>
          </w:tcPr>
          <w:p w:rsidR="00D25B34" w:rsidRDefault="00D25B34" w:rsidP="00F37D81">
            <w:pPr>
              <w:jc w:val="center"/>
            </w:pPr>
            <w:r w:rsidRPr="0053283F">
              <w:rPr>
                <w:color w:val="000000"/>
                <w:sz w:val="24"/>
                <w:szCs w:val="24"/>
              </w:rPr>
              <w:t>1/</w:t>
            </w:r>
            <w:r w:rsidRPr="00DF133B">
              <w:rPr>
                <w:color w:val="000000"/>
                <w:sz w:val="24"/>
                <w:szCs w:val="24"/>
              </w:rPr>
              <w:t>36</w:t>
            </w:r>
          </w:p>
        </w:tc>
      </w:tr>
      <w:tr w:rsidR="00D25B34" w:rsidTr="0053283F">
        <w:trPr>
          <w:trHeight w:val="300"/>
        </w:trPr>
        <w:tc>
          <w:tcPr>
            <w:tcW w:w="1986" w:type="dxa"/>
            <w:vMerge w:val="restart"/>
          </w:tcPr>
          <w:p w:rsidR="00D25B34" w:rsidRPr="0053283F" w:rsidRDefault="00D25B34">
            <w:pPr>
              <w:ind w:firstLine="33"/>
              <w:jc w:val="both"/>
              <w:rPr>
                <w:color w:val="000000"/>
                <w:sz w:val="24"/>
                <w:szCs w:val="24"/>
              </w:rPr>
            </w:pPr>
            <w:r w:rsidRPr="0053283F">
              <w:rPr>
                <w:color w:val="000000"/>
                <w:sz w:val="24"/>
                <w:szCs w:val="24"/>
              </w:rPr>
              <w:t>Речевое развитие</w:t>
            </w:r>
          </w:p>
        </w:tc>
        <w:tc>
          <w:tcPr>
            <w:tcW w:w="1844" w:type="dxa"/>
          </w:tcPr>
          <w:p w:rsidR="00D25B34" w:rsidRPr="0053283F" w:rsidRDefault="00D25B34">
            <w:pPr>
              <w:ind w:firstLine="34"/>
              <w:jc w:val="both"/>
              <w:rPr>
                <w:color w:val="000000"/>
                <w:sz w:val="24"/>
                <w:szCs w:val="24"/>
              </w:rPr>
            </w:pPr>
            <w:r>
              <w:t>Формирование словаря, связная речь, грамматический строй речи и звуковая культура речи</w:t>
            </w:r>
          </w:p>
        </w:tc>
        <w:tc>
          <w:tcPr>
            <w:tcW w:w="1383" w:type="dxa"/>
          </w:tcPr>
          <w:p w:rsidR="00D25B34" w:rsidRPr="0053283F" w:rsidRDefault="00D25B34">
            <w:pPr>
              <w:ind w:firstLine="5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870" w:type="dxa"/>
          </w:tcPr>
          <w:p w:rsidR="00D25B34" w:rsidRPr="0053283F" w:rsidRDefault="00D25B34">
            <w:pPr>
              <w:jc w:val="center"/>
              <w:rPr>
                <w:sz w:val="24"/>
                <w:szCs w:val="24"/>
              </w:rPr>
            </w:pPr>
            <w:r w:rsidRPr="0053283F">
              <w:rPr>
                <w:color w:val="000000"/>
                <w:sz w:val="24"/>
                <w:szCs w:val="24"/>
              </w:rPr>
              <w:t>1/</w:t>
            </w:r>
            <w:r w:rsidRPr="00DF133B">
              <w:rPr>
                <w:color w:val="000000"/>
                <w:sz w:val="24"/>
                <w:szCs w:val="24"/>
              </w:rPr>
              <w:t>36</w:t>
            </w:r>
          </w:p>
        </w:tc>
      </w:tr>
      <w:tr w:rsidR="00D25B34" w:rsidTr="0053283F">
        <w:trPr>
          <w:trHeight w:val="300"/>
        </w:trPr>
        <w:tc>
          <w:tcPr>
            <w:tcW w:w="1986" w:type="dxa"/>
            <w:vMerge/>
          </w:tcPr>
          <w:p w:rsidR="00D25B34" w:rsidRPr="0053283F" w:rsidRDefault="00D25B34">
            <w:pPr>
              <w:ind w:firstLine="33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D25B34" w:rsidRDefault="00D25B34">
            <w:pPr>
              <w:ind w:firstLine="34"/>
              <w:jc w:val="both"/>
            </w:pPr>
            <w:r>
              <w:t>Подготовка к обучению грамоте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5" w:type="dxa"/>
          </w:tcPr>
          <w:p w:rsidR="00D25B34" w:rsidRPr="005D377B" w:rsidRDefault="00D25B34" w:rsidP="0053283F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60" w:type="dxa"/>
          </w:tcPr>
          <w:p w:rsidR="00D25B34" w:rsidRPr="005D377B" w:rsidRDefault="00D25B34" w:rsidP="0057060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870" w:type="dxa"/>
          </w:tcPr>
          <w:p w:rsidR="00D25B34" w:rsidRPr="0053283F" w:rsidRDefault="00D25B34">
            <w:pPr>
              <w:jc w:val="center"/>
              <w:rPr>
                <w:color w:val="000000"/>
                <w:sz w:val="24"/>
                <w:szCs w:val="24"/>
              </w:rPr>
            </w:pPr>
            <w:r w:rsidRPr="0053283F">
              <w:rPr>
                <w:color w:val="000000"/>
                <w:sz w:val="24"/>
                <w:szCs w:val="24"/>
              </w:rPr>
              <w:t>1/</w:t>
            </w:r>
            <w:r w:rsidRPr="00DF133B">
              <w:rPr>
                <w:color w:val="000000"/>
                <w:sz w:val="24"/>
                <w:szCs w:val="24"/>
              </w:rPr>
              <w:t>36</w:t>
            </w:r>
          </w:p>
        </w:tc>
      </w:tr>
      <w:tr w:rsidR="00D25B34" w:rsidTr="0053283F">
        <w:tc>
          <w:tcPr>
            <w:tcW w:w="1986" w:type="dxa"/>
            <w:vMerge w:val="restart"/>
          </w:tcPr>
          <w:p w:rsidR="00D25B34" w:rsidRPr="0053283F" w:rsidRDefault="00D25B34">
            <w:pPr>
              <w:ind w:firstLine="33"/>
              <w:jc w:val="both"/>
              <w:rPr>
                <w:color w:val="000000"/>
                <w:sz w:val="24"/>
                <w:szCs w:val="24"/>
              </w:rPr>
            </w:pPr>
            <w:r w:rsidRPr="0053283F">
              <w:rPr>
                <w:color w:val="000000"/>
                <w:sz w:val="24"/>
                <w:szCs w:val="24"/>
              </w:rPr>
              <w:t xml:space="preserve">Художествен-но–эстетическое развитие </w:t>
            </w:r>
          </w:p>
        </w:tc>
        <w:tc>
          <w:tcPr>
            <w:tcW w:w="1844" w:type="dxa"/>
          </w:tcPr>
          <w:p w:rsidR="00D25B34" w:rsidRDefault="00D25B34">
            <w:pPr>
              <w:ind w:firstLine="34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3283F">
              <w:rPr>
                <w:color w:val="000000"/>
                <w:sz w:val="24"/>
                <w:szCs w:val="24"/>
              </w:rPr>
              <w:t>Ри</w:t>
            </w:r>
            <w:r>
              <w:rPr>
                <w:color w:val="000000"/>
                <w:sz w:val="24"/>
                <w:szCs w:val="24"/>
                <w:lang w:val="en-US"/>
              </w:rPr>
              <w:t>сование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870" w:type="dxa"/>
          </w:tcPr>
          <w:p w:rsidR="00D25B34" w:rsidRDefault="00D25B3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3283F">
              <w:rPr>
                <w:color w:val="000000"/>
                <w:sz w:val="24"/>
                <w:szCs w:val="24"/>
              </w:rPr>
              <w:t>1/</w:t>
            </w:r>
            <w:r w:rsidRPr="00DF133B">
              <w:rPr>
                <w:color w:val="000000"/>
                <w:sz w:val="24"/>
                <w:szCs w:val="24"/>
              </w:rPr>
              <w:t>36</w:t>
            </w:r>
          </w:p>
        </w:tc>
      </w:tr>
      <w:tr w:rsidR="00D25B34" w:rsidTr="0053283F">
        <w:tc>
          <w:tcPr>
            <w:tcW w:w="1986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</w:tcPr>
          <w:p w:rsidR="00D25B34" w:rsidRDefault="00D25B34">
            <w:pPr>
              <w:ind w:firstLine="34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Лепка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870" w:type="dxa"/>
          </w:tcPr>
          <w:p w:rsidR="00D25B34" w:rsidRPr="009D724F" w:rsidRDefault="00D25B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0,5/</w:t>
            </w:r>
            <w:r>
              <w:rPr>
                <w:color w:val="000000"/>
                <w:sz w:val="24"/>
                <w:szCs w:val="24"/>
              </w:rPr>
              <w:t>18</w:t>
            </w:r>
          </w:p>
        </w:tc>
      </w:tr>
      <w:tr w:rsidR="00D25B34" w:rsidTr="0053283F">
        <w:tc>
          <w:tcPr>
            <w:tcW w:w="1986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</w:tcPr>
          <w:p w:rsidR="00D25B34" w:rsidRDefault="00D25B34">
            <w:pPr>
              <w:ind w:firstLine="34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Аппликация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870" w:type="dxa"/>
          </w:tcPr>
          <w:p w:rsidR="00D25B34" w:rsidRPr="009D724F" w:rsidRDefault="00D25B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0,5/</w:t>
            </w:r>
            <w:r>
              <w:rPr>
                <w:color w:val="000000"/>
                <w:sz w:val="24"/>
                <w:szCs w:val="24"/>
              </w:rPr>
              <w:t>18</w:t>
            </w:r>
          </w:p>
        </w:tc>
      </w:tr>
      <w:tr w:rsidR="00D25B34" w:rsidTr="0053283F">
        <w:tc>
          <w:tcPr>
            <w:tcW w:w="1986" w:type="dxa"/>
            <w:vMerge/>
            <w:vAlign w:val="center"/>
          </w:tcPr>
          <w:p w:rsidR="00D25B34" w:rsidRDefault="00D25B34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</w:tcPr>
          <w:p w:rsidR="00D25B34" w:rsidRDefault="00D25B34">
            <w:pPr>
              <w:ind w:firstLine="34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Музыка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870" w:type="dxa"/>
          </w:tcPr>
          <w:p w:rsidR="00D25B34" w:rsidRPr="009D724F" w:rsidRDefault="00D25B34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2/</w:t>
            </w:r>
            <w:r>
              <w:rPr>
                <w:color w:val="000000"/>
                <w:sz w:val="24"/>
                <w:szCs w:val="24"/>
              </w:rPr>
              <w:t>72</w:t>
            </w:r>
          </w:p>
        </w:tc>
      </w:tr>
      <w:tr w:rsidR="00D25B34" w:rsidTr="0053283F">
        <w:trPr>
          <w:trHeight w:val="998"/>
        </w:trPr>
        <w:tc>
          <w:tcPr>
            <w:tcW w:w="1986" w:type="dxa"/>
          </w:tcPr>
          <w:p w:rsidR="00D25B34" w:rsidRPr="00F37D81" w:rsidRDefault="00D25B34">
            <w:pPr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t>Региональный компонент</w:t>
            </w:r>
          </w:p>
        </w:tc>
        <w:tc>
          <w:tcPr>
            <w:tcW w:w="1844" w:type="dxa"/>
          </w:tcPr>
          <w:p w:rsidR="00D25B34" w:rsidRPr="00F37D81" w:rsidRDefault="00D25B34">
            <w:pPr>
              <w:ind w:firstLine="34"/>
              <w:jc w:val="both"/>
              <w:rPr>
                <w:color w:val="000000"/>
                <w:sz w:val="24"/>
                <w:szCs w:val="24"/>
              </w:rPr>
            </w:pPr>
            <w:r>
              <w:t>Познавательное / Речевое / Художественно-эстетическое развитие</w:t>
            </w:r>
          </w:p>
        </w:tc>
        <w:tc>
          <w:tcPr>
            <w:tcW w:w="1383" w:type="dxa"/>
          </w:tcPr>
          <w:p w:rsidR="00D25B34" w:rsidRPr="00F37D81" w:rsidRDefault="00D25B34">
            <w:pPr>
              <w:ind w:firstLine="5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  <w:p w:rsidR="00D25B34" w:rsidRPr="00F37D81" w:rsidRDefault="00D25B34">
            <w:pPr>
              <w:ind w:firstLine="5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</w:t>
            </w:r>
          </w:p>
          <w:p w:rsidR="00D25B34" w:rsidRPr="00F37D81" w:rsidRDefault="00D25B34">
            <w:pPr>
              <w:ind w:firstLine="5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 </w:t>
            </w:r>
          </w:p>
        </w:tc>
        <w:tc>
          <w:tcPr>
            <w:tcW w:w="1495" w:type="dxa"/>
          </w:tcPr>
          <w:p w:rsidR="00D25B34" w:rsidRDefault="00D25B34" w:rsidP="0053283F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760" w:type="dxa"/>
          </w:tcPr>
          <w:p w:rsidR="00D25B34" w:rsidRDefault="00D25B34" w:rsidP="00570609">
            <w:pPr>
              <w:jc w:val="center"/>
            </w:pPr>
            <w:r w:rsidRPr="005D377B">
              <w:rPr>
                <w:rFonts w:ascii="Calibri" w:hAnsi="Calibri"/>
                <w:sz w:val="24"/>
                <w:szCs w:val="24"/>
              </w:rPr>
              <w:t>1/36</w:t>
            </w:r>
          </w:p>
        </w:tc>
        <w:tc>
          <w:tcPr>
            <w:tcW w:w="1870" w:type="dxa"/>
          </w:tcPr>
          <w:p w:rsidR="00D25B34" w:rsidRPr="00985543" w:rsidRDefault="00D25B34" w:rsidP="009D72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2/</w:t>
            </w:r>
            <w:r>
              <w:rPr>
                <w:color w:val="000000"/>
                <w:sz w:val="24"/>
                <w:szCs w:val="24"/>
              </w:rPr>
              <w:t>72</w:t>
            </w:r>
          </w:p>
        </w:tc>
      </w:tr>
      <w:tr w:rsidR="00D25B34" w:rsidTr="0053283F">
        <w:trPr>
          <w:trHeight w:val="998"/>
        </w:trPr>
        <w:tc>
          <w:tcPr>
            <w:tcW w:w="1986" w:type="dxa"/>
          </w:tcPr>
          <w:p w:rsidR="00D25B34" w:rsidRDefault="00D25B34">
            <w:pPr>
              <w:ind w:firstLine="33"/>
              <w:jc w:val="both"/>
            </w:pPr>
            <w:r>
              <w:t>Физическое развитие</w:t>
            </w:r>
          </w:p>
        </w:tc>
        <w:tc>
          <w:tcPr>
            <w:tcW w:w="1844" w:type="dxa"/>
          </w:tcPr>
          <w:p w:rsidR="00D25B34" w:rsidRDefault="00D25B34">
            <w:pPr>
              <w:ind w:firstLine="34"/>
              <w:jc w:val="both"/>
            </w:pPr>
            <w:r>
              <w:t>Физическая культура</w:t>
            </w:r>
          </w:p>
        </w:tc>
        <w:tc>
          <w:tcPr>
            <w:tcW w:w="1383" w:type="dxa"/>
          </w:tcPr>
          <w:p w:rsidR="00D25B34" w:rsidRDefault="00D25B34">
            <w:pPr>
              <w:ind w:firstLine="567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5" w:type="dxa"/>
          </w:tcPr>
          <w:p w:rsidR="00D25B34" w:rsidRPr="00985543" w:rsidRDefault="00D25B34" w:rsidP="005328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2/72</w:t>
            </w:r>
          </w:p>
        </w:tc>
        <w:tc>
          <w:tcPr>
            <w:tcW w:w="1760" w:type="dxa"/>
          </w:tcPr>
          <w:p w:rsidR="00D25B34" w:rsidRPr="00985543" w:rsidRDefault="00D25B34" w:rsidP="005706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2/72</w:t>
            </w:r>
          </w:p>
        </w:tc>
        <w:tc>
          <w:tcPr>
            <w:tcW w:w="1870" w:type="dxa"/>
          </w:tcPr>
          <w:p w:rsidR="00D25B34" w:rsidRPr="00985543" w:rsidRDefault="00D25B34" w:rsidP="009D72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2/72</w:t>
            </w:r>
          </w:p>
        </w:tc>
      </w:tr>
    </w:tbl>
    <w:p w:rsidR="00D25B34" w:rsidRDefault="00D25B34" w:rsidP="00706F86">
      <w:pPr>
        <w:tabs>
          <w:tab w:val="left" w:pos="0"/>
        </w:tabs>
        <w:suppressAutoHyphens/>
        <w:outlineLvl w:val="1"/>
        <w:rPr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232"/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51"/>
        <w:gridCol w:w="8118"/>
      </w:tblGrid>
      <w:tr w:rsidR="00D25B34" w:rsidTr="005C6E57">
        <w:trPr>
          <w:trHeight w:val="596"/>
        </w:trPr>
        <w:tc>
          <w:tcPr>
            <w:tcW w:w="2151" w:type="dxa"/>
          </w:tcPr>
          <w:p w:rsidR="00D25B34" w:rsidRPr="00985543" w:rsidRDefault="00D25B34">
            <w:pPr>
              <w:widowControl/>
              <w:autoSpaceDE/>
              <w:spacing w:line="276" w:lineRule="auto"/>
              <w:ind w:firstLine="284"/>
              <w:jc w:val="both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18" w:type="dxa"/>
          </w:tcPr>
          <w:p w:rsidR="00D25B34" w:rsidRPr="00706F86" w:rsidRDefault="00D25B34">
            <w:pPr>
              <w:widowControl/>
              <w:autoSpaceDE/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06F86">
              <w:rPr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D25B34" w:rsidTr="005C6E57">
        <w:trPr>
          <w:trHeight w:val="554"/>
        </w:trPr>
        <w:tc>
          <w:tcPr>
            <w:tcW w:w="10269" w:type="dxa"/>
            <w:gridSpan w:val="2"/>
          </w:tcPr>
          <w:p w:rsidR="00D25B34" w:rsidRPr="00706F86" w:rsidRDefault="00D25B34">
            <w:pPr>
              <w:rPr>
                <w:color w:val="FF0000"/>
                <w:sz w:val="24"/>
                <w:szCs w:val="24"/>
              </w:rPr>
            </w:pPr>
            <w:r w:rsidRPr="00706F86">
              <w:rPr>
                <w:sz w:val="24"/>
                <w:szCs w:val="24"/>
              </w:rPr>
              <w:t>Программа курса «Мой край родной» /развивающая программа для дошкольников от 3 до 7 лет</w:t>
            </w:r>
          </w:p>
          <w:p w:rsidR="00D25B34" w:rsidRDefault="00D25B34">
            <w:pPr>
              <w:widowControl/>
              <w:autoSpaceDE/>
              <w:spacing w:line="276" w:lineRule="auto"/>
              <w:ind w:firstLine="284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Автор: Масаева З.В.</w:t>
            </w:r>
          </w:p>
        </w:tc>
      </w:tr>
      <w:tr w:rsidR="00D25B34" w:rsidTr="005C6E57">
        <w:trPr>
          <w:trHeight w:val="554"/>
        </w:trPr>
        <w:tc>
          <w:tcPr>
            <w:tcW w:w="10269" w:type="dxa"/>
            <w:gridSpan w:val="2"/>
          </w:tcPr>
          <w:p w:rsidR="00D25B34" w:rsidRPr="00C339AA" w:rsidRDefault="00D25B34" w:rsidP="005E3DA5">
            <w:pPr>
              <w:ind w:right="73"/>
              <w:jc w:val="both"/>
              <w:rPr>
                <w:color w:val="000000"/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УМК «Здоровье»</w:t>
            </w:r>
            <w:r w:rsidRPr="00C339AA">
              <w:rPr>
                <w:color w:val="000000"/>
                <w:sz w:val="24"/>
                <w:szCs w:val="24"/>
              </w:rPr>
              <w:t xml:space="preserve"> («Могушалла») С.-А.М. Аслаханов</w:t>
            </w:r>
            <w:r w:rsidRPr="00C339AA">
              <w:rPr>
                <w:sz w:val="24"/>
                <w:szCs w:val="24"/>
              </w:rPr>
              <w:t xml:space="preserve"> (</w:t>
            </w:r>
            <w:r w:rsidRPr="00C339AA">
              <w:rPr>
                <w:color w:val="000000"/>
                <w:sz w:val="24"/>
                <w:szCs w:val="24"/>
              </w:rPr>
              <w:t xml:space="preserve">Москва, издательство «Перо» 2017) </w:t>
            </w:r>
          </w:p>
          <w:p w:rsidR="00D25B34" w:rsidRPr="00706F86" w:rsidRDefault="00D25B34" w:rsidP="005E3DA5">
            <w:pPr>
              <w:ind w:right="73"/>
              <w:jc w:val="both"/>
              <w:rPr>
                <w:sz w:val="24"/>
                <w:szCs w:val="24"/>
              </w:rPr>
            </w:pPr>
            <w:r w:rsidRPr="00C339AA">
              <w:rPr>
                <w:color w:val="000000"/>
                <w:sz w:val="24"/>
                <w:szCs w:val="24"/>
              </w:rPr>
              <w:t>Для детей 3-7 лет.</w:t>
            </w:r>
          </w:p>
        </w:tc>
      </w:tr>
      <w:tr w:rsidR="00D25B34" w:rsidTr="005C6E57">
        <w:trPr>
          <w:trHeight w:val="504"/>
        </w:trPr>
        <w:tc>
          <w:tcPr>
            <w:tcW w:w="10269" w:type="dxa"/>
            <w:gridSpan w:val="2"/>
          </w:tcPr>
          <w:p w:rsidR="00D25B34" w:rsidRPr="00706F86" w:rsidRDefault="00D25B34">
            <w:pPr>
              <w:rPr>
                <w:sz w:val="24"/>
                <w:szCs w:val="24"/>
              </w:rPr>
            </w:pPr>
            <w:r w:rsidRPr="00706F86">
              <w:rPr>
                <w:sz w:val="24"/>
                <w:szCs w:val="24"/>
              </w:rPr>
              <w:t>Программа «Сан къоман хазна» по духовно – нравственному воспитанию дошкольников от 4 до 7 лет Автор: Абдрахманова Ж.М., Джунаидов С.С.</w:t>
            </w:r>
          </w:p>
        </w:tc>
      </w:tr>
      <w:tr w:rsidR="00D25B34" w:rsidTr="005C6E57">
        <w:trPr>
          <w:trHeight w:val="504"/>
        </w:trPr>
        <w:tc>
          <w:tcPr>
            <w:tcW w:w="10269" w:type="dxa"/>
            <w:gridSpan w:val="2"/>
          </w:tcPr>
          <w:p w:rsidR="00D25B34" w:rsidRPr="005E3DA5" w:rsidRDefault="00D25B34" w:rsidP="005E3DA5">
            <w:pPr>
              <w:widowControl/>
              <w:autoSpaceDE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06F86">
              <w:rPr>
                <w:bCs/>
                <w:color w:val="000000"/>
                <w:sz w:val="24"/>
                <w:szCs w:val="24"/>
              </w:rPr>
              <w:t xml:space="preserve">Экономическое воспитание дошкольников: формирование предпосылок финансовой грамотностидля детей 5–7 лет. </w:t>
            </w:r>
            <w:r w:rsidRPr="005E3DA5">
              <w:rPr>
                <w:bCs/>
                <w:color w:val="000000"/>
                <w:sz w:val="24"/>
                <w:szCs w:val="24"/>
              </w:rPr>
              <w:t>Москва 2018</w:t>
            </w:r>
          </w:p>
        </w:tc>
      </w:tr>
      <w:tr w:rsidR="00D25B34" w:rsidTr="005C6E57">
        <w:trPr>
          <w:trHeight w:val="504"/>
        </w:trPr>
        <w:tc>
          <w:tcPr>
            <w:tcW w:w="10269" w:type="dxa"/>
            <w:gridSpan w:val="2"/>
          </w:tcPr>
          <w:p w:rsidR="00D25B34" w:rsidRPr="00706F86" w:rsidRDefault="00D25B34" w:rsidP="005E3DA5">
            <w:pPr>
              <w:widowControl/>
              <w:autoSpaceDE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06F86">
              <w:rPr>
                <w:bCs/>
                <w:color w:val="000000"/>
                <w:sz w:val="24"/>
                <w:szCs w:val="24"/>
              </w:rPr>
              <w:t>Физическое развитие дошкольников «Могушалла»  Автор: С.-А.М. Аслаханов</w:t>
            </w:r>
          </w:p>
        </w:tc>
      </w:tr>
      <w:tr w:rsidR="00D25B34" w:rsidTr="005C6E57">
        <w:trPr>
          <w:trHeight w:val="504"/>
        </w:trPr>
        <w:tc>
          <w:tcPr>
            <w:tcW w:w="10269" w:type="dxa"/>
            <w:gridSpan w:val="2"/>
          </w:tcPr>
          <w:p w:rsidR="00D25B34" w:rsidRPr="00C339AA" w:rsidRDefault="00D25B34" w:rsidP="005E3DA5">
            <w:pPr>
              <w:ind w:right="73"/>
              <w:jc w:val="both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Региональная образовательная программа</w:t>
            </w:r>
          </w:p>
          <w:p w:rsidR="00D25B34" w:rsidRPr="00C339AA" w:rsidRDefault="00D25B34" w:rsidP="005E3DA5">
            <w:pPr>
              <w:ind w:right="73"/>
              <w:jc w:val="both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 xml:space="preserve">дошкольного образования Чеченской Республики </w:t>
            </w:r>
          </w:p>
          <w:p w:rsidR="00D25B34" w:rsidRPr="005E3DA5" w:rsidRDefault="00D25B34" w:rsidP="005E3DA5">
            <w:pPr>
              <w:ind w:right="73"/>
              <w:jc w:val="both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«НЕНАН МОТТ – САН ДОЗАЛЛА»</w:t>
            </w:r>
            <w:r w:rsidRPr="00FC2ADF">
              <w:t xml:space="preserve"> </w:t>
            </w:r>
            <w:r w:rsidRPr="00C339AA">
              <w:rPr>
                <w:sz w:val="24"/>
                <w:szCs w:val="24"/>
              </w:rPr>
              <w:t>Для детей 3-7 лет (Издательство)</w:t>
            </w:r>
          </w:p>
        </w:tc>
      </w:tr>
    </w:tbl>
    <w:p w:rsidR="00D25B34" w:rsidRPr="005E3DA5" w:rsidRDefault="00D25B34" w:rsidP="005E3DA5">
      <w:pPr>
        <w:tabs>
          <w:tab w:val="left" w:pos="0"/>
        </w:tabs>
        <w:suppressAutoHyphens/>
        <w:outlineLvl w:val="1"/>
        <w:rPr>
          <w:b/>
          <w:bCs/>
          <w:sz w:val="28"/>
        </w:rPr>
      </w:pPr>
    </w:p>
    <w:p w:rsidR="00D25B34" w:rsidRDefault="00D25B34" w:rsidP="005E3DA5">
      <w:pPr>
        <w:tabs>
          <w:tab w:val="left" w:pos="0"/>
        </w:tabs>
        <w:suppressAutoHyphens/>
        <w:jc w:val="center"/>
        <w:outlineLvl w:val="1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Организация образовательного процесса</w:t>
      </w:r>
    </w:p>
    <w:p w:rsidR="00D25B34" w:rsidRDefault="00D25B34" w:rsidP="005E3DA5">
      <w:pPr>
        <w:tabs>
          <w:tab w:val="left" w:pos="0"/>
        </w:tabs>
        <w:suppressAutoHyphens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на 2026-2027 учебный год</w:t>
      </w:r>
    </w:p>
    <w:p w:rsidR="00D25B34" w:rsidRDefault="00D25B34" w:rsidP="005E3DA5">
      <w:pPr>
        <w:tabs>
          <w:tab w:val="left" w:pos="0"/>
        </w:tabs>
        <w:suppressAutoHyphens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Младшая группа (3-</w:t>
      </w:r>
      <w:smartTag w:uri="urn:schemas-microsoft-com:office:smarttags" w:element="metricconverter">
        <w:smartTagPr>
          <w:attr w:name="ProductID" w:val="4 г"/>
        </w:smartTagPr>
        <w:r>
          <w:rPr>
            <w:b/>
            <w:sz w:val="28"/>
            <w:szCs w:val="28"/>
          </w:rPr>
          <w:t>4 г</w:t>
        </w:r>
      </w:smartTag>
      <w:r>
        <w:rPr>
          <w:b/>
          <w:sz w:val="28"/>
          <w:szCs w:val="28"/>
        </w:rPr>
        <w:t>.)</w:t>
      </w:r>
    </w:p>
    <w:p w:rsidR="00D25B34" w:rsidRPr="008B68BC" w:rsidRDefault="00D25B34" w:rsidP="005E3DA5">
      <w:pPr>
        <w:tabs>
          <w:tab w:val="left" w:pos="0"/>
        </w:tabs>
        <w:suppressAutoHyphens/>
        <w:jc w:val="center"/>
        <w:outlineLvl w:val="1"/>
        <w:rPr>
          <w:b/>
          <w:sz w:val="32"/>
          <w:szCs w:val="28"/>
        </w:rPr>
      </w:pPr>
      <w:r w:rsidRPr="00F02157">
        <w:rPr>
          <w:b/>
          <w:bCs/>
          <w:sz w:val="28"/>
        </w:rPr>
        <w:t>10 занятий в неделю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4111"/>
        <w:gridCol w:w="1134"/>
        <w:gridCol w:w="1163"/>
      </w:tblGrid>
      <w:tr w:rsidR="00D25B34" w:rsidRPr="008360F4" w:rsidTr="00570609">
        <w:tc>
          <w:tcPr>
            <w:tcW w:w="3510" w:type="dxa"/>
            <w:vMerge w:val="restart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111" w:type="dxa"/>
            <w:vMerge w:val="restart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2297" w:type="dxa"/>
            <w:gridSpan w:val="2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D25B34" w:rsidRPr="008360F4" w:rsidTr="00570609">
        <w:tc>
          <w:tcPr>
            <w:tcW w:w="3510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неделя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год</w:t>
            </w:r>
          </w:p>
        </w:tc>
      </w:tr>
      <w:tr w:rsidR="00D25B34" w:rsidRPr="008360F4" w:rsidTr="00570609">
        <w:tc>
          <w:tcPr>
            <w:tcW w:w="3510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11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Социальные отношения/Формирование гражданственности и патриотизма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 w:val="restart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411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Окружающий мир/Природа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411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Формирование словаря, связная речь, грамматический строй речи и звуковая культура речи, подготовка к обучению грамоте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 w:val="restart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11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Рисование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Лепка/аппликация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Региональный компонент</w:t>
            </w:r>
          </w:p>
        </w:tc>
        <w:tc>
          <w:tcPr>
            <w:tcW w:w="411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Познавательное/ Речевое/</w:t>
            </w:r>
            <w:r>
              <w:t xml:space="preserve"> </w:t>
            </w:r>
            <w:r w:rsidRPr="00C339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7621" w:type="dxa"/>
            <w:gridSpan w:val="2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Физическое развитие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2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7621" w:type="dxa"/>
            <w:gridSpan w:val="2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10</w:t>
            </w:r>
          </w:p>
        </w:tc>
        <w:tc>
          <w:tcPr>
            <w:tcW w:w="1163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</w:tbl>
    <w:p w:rsidR="00D25B34" w:rsidRDefault="00D25B34" w:rsidP="005E3DA5">
      <w:pPr>
        <w:rPr>
          <w:bCs/>
        </w:rPr>
      </w:pPr>
      <w:r>
        <w:t xml:space="preserve">                                                   </w:t>
      </w:r>
      <w:r>
        <w:rPr>
          <w:bCs/>
        </w:rPr>
        <w:t xml:space="preserve">                             </w:t>
      </w:r>
    </w:p>
    <w:p w:rsidR="00D25B34" w:rsidRDefault="00D25B34" w:rsidP="005E3DA5">
      <w:pPr>
        <w:rPr>
          <w:bCs/>
        </w:rPr>
      </w:pPr>
    </w:p>
    <w:p w:rsidR="00D25B34" w:rsidRDefault="00D25B34" w:rsidP="005E3DA5">
      <w:pPr>
        <w:rPr>
          <w:bCs/>
        </w:rPr>
      </w:pPr>
    </w:p>
    <w:p w:rsidR="00D25B34" w:rsidRDefault="00D25B34" w:rsidP="005E3DA5">
      <w:pPr>
        <w:rPr>
          <w:bCs/>
        </w:rPr>
      </w:pPr>
    </w:p>
    <w:p w:rsidR="00D25B34" w:rsidRDefault="00D25B34" w:rsidP="005E3DA5">
      <w:pPr>
        <w:rPr>
          <w:bCs/>
        </w:rPr>
      </w:pPr>
    </w:p>
    <w:p w:rsidR="00D25B34" w:rsidRPr="00BE7D3E" w:rsidRDefault="00D25B34" w:rsidP="005E3DA5"/>
    <w:p w:rsidR="00D25B34" w:rsidRDefault="00D25B34" w:rsidP="005E3DA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Организация образовательного процесса</w:t>
      </w:r>
    </w:p>
    <w:p w:rsidR="00D25B34" w:rsidRDefault="00D25B34" w:rsidP="005E3DA5">
      <w:pPr>
        <w:ind w:firstLine="567"/>
        <w:jc w:val="center"/>
        <w:rPr>
          <w:b/>
          <w:sz w:val="28"/>
        </w:rPr>
      </w:pPr>
      <w:r>
        <w:rPr>
          <w:b/>
          <w:sz w:val="28"/>
        </w:rPr>
        <w:t>на 2026-2027 учебный год</w:t>
      </w:r>
    </w:p>
    <w:p w:rsidR="00D25B34" w:rsidRDefault="00D25B34" w:rsidP="005E3DA5">
      <w:pPr>
        <w:tabs>
          <w:tab w:val="left" w:pos="0"/>
        </w:tabs>
        <w:suppressAutoHyphens/>
        <w:jc w:val="center"/>
        <w:outlineLvl w:val="1"/>
        <w:rPr>
          <w:b/>
          <w:bCs/>
          <w:sz w:val="28"/>
        </w:rPr>
      </w:pPr>
      <w:r>
        <w:rPr>
          <w:b/>
          <w:bCs/>
          <w:sz w:val="28"/>
        </w:rPr>
        <w:t>Средняя группа (4-</w:t>
      </w:r>
      <w:smartTag w:uri="urn:schemas-microsoft-com:office:smarttags" w:element="metricconverter">
        <w:smartTagPr>
          <w:attr w:name="ProductID" w:val="5 л"/>
        </w:smartTagPr>
        <w:r>
          <w:rPr>
            <w:b/>
            <w:bCs/>
            <w:sz w:val="28"/>
          </w:rPr>
          <w:t>5 л</w:t>
        </w:r>
      </w:smartTag>
      <w:r>
        <w:rPr>
          <w:b/>
          <w:bCs/>
          <w:sz w:val="28"/>
        </w:rPr>
        <w:t>.)</w:t>
      </w:r>
    </w:p>
    <w:p w:rsidR="00D25B34" w:rsidRPr="00F02157" w:rsidRDefault="00D25B34" w:rsidP="005E3DA5">
      <w:pPr>
        <w:tabs>
          <w:tab w:val="left" w:pos="0"/>
        </w:tabs>
        <w:suppressAutoHyphens/>
        <w:jc w:val="center"/>
        <w:outlineLvl w:val="1"/>
        <w:rPr>
          <w:b/>
          <w:bCs/>
          <w:sz w:val="32"/>
        </w:rPr>
      </w:pPr>
      <w:r w:rsidRPr="00F02157">
        <w:rPr>
          <w:b/>
          <w:sz w:val="28"/>
          <w:szCs w:val="24"/>
        </w:rPr>
        <w:t>10 занятий в неделю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4081"/>
        <w:gridCol w:w="1026"/>
        <w:gridCol w:w="1301"/>
      </w:tblGrid>
      <w:tr w:rsidR="00D25B34" w:rsidRPr="008360F4" w:rsidTr="00570609">
        <w:tc>
          <w:tcPr>
            <w:tcW w:w="3510" w:type="dxa"/>
            <w:vMerge w:val="restart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081" w:type="dxa"/>
            <w:vMerge w:val="restart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2327" w:type="dxa"/>
            <w:gridSpan w:val="2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D25B34" w:rsidRPr="008360F4" w:rsidTr="00570609">
        <w:tc>
          <w:tcPr>
            <w:tcW w:w="3510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неделя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год</w:t>
            </w:r>
          </w:p>
        </w:tc>
      </w:tr>
      <w:tr w:rsidR="00D25B34" w:rsidRPr="008360F4" w:rsidTr="00570609">
        <w:trPr>
          <w:trHeight w:val="1350"/>
        </w:trPr>
        <w:tc>
          <w:tcPr>
            <w:tcW w:w="3510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Социальные отношения/</w:t>
            </w:r>
          </w:p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Трудовое воспитание/</w:t>
            </w:r>
          </w:p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Формирование основ безопасного поведения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 w:val="restart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rPr>
          <w:trHeight w:val="280"/>
        </w:trPr>
        <w:tc>
          <w:tcPr>
            <w:tcW w:w="3510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Окружающий мир/Природа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rPr>
          <w:trHeight w:val="1440"/>
        </w:trPr>
        <w:tc>
          <w:tcPr>
            <w:tcW w:w="3510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Формирование словаря, связная речь, грамматический строй речи и звуковая культура речи/</w:t>
            </w:r>
          </w:p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 w:val="restart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Рисование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Лепка/аппликация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0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Региональный компонент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Познавательное/ Речевое/</w:t>
            </w:r>
            <w:r>
              <w:t xml:space="preserve"> </w:t>
            </w:r>
            <w:r w:rsidRPr="00C339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7591" w:type="dxa"/>
            <w:gridSpan w:val="2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Физическое развитие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2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7591" w:type="dxa"/>
            <w:gridSpan w:val="2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Всего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10</w:t>
            </w:r>
          </w:p>
        </w:tc>
        <w:tc>
          <w:tcPr>
            <w:tcW w:w="130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</w:tbl>
    <w:p w:rsidR="00D25B34" w:rsidRPr="00CB6AFF" w:rsidRDefault="00D25B34" w:rsidP="005E3DA5">
      <w:pPr>
        <w:rPr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</w:t>
      </w:r>
    </w:p>
    <w:p w:rsidR="00D25B34" w:rsidRDefault="00D25B34" w:rsidP="005E3D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Организация образовательного процесса</w:t>
      </w:r>
    </w:p>
    <w:p w:rsidR="00D25B34" w:rsidRDefault="00D25B34" w:rsidP="005E3D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2026-2027 учебный год</w:t>
      </w:r>
    </w:p>
    <w:p w:rsidR="00D25B34" w:rsidRDefault="00D25B34" w:rsidP="005E3DA5">
      <w:pPr>
        <w:keepNext/>
        <w:tabs>
          <w:tab w:val="left" w:pos="0"/>
        </w:tabs>
        <w:suppressAutoHyphens/>
        <w:jc w:val="center"/>
        <w:outlineLvl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Старшая группа (5-</w:t>
      </w:r>
      <w:smartTag w:uri="urn:schemas-microsoft-com:office:smarttags" w:element="metricconverter">
        <w:smartTagPr>
          <w:attr w:name="ProductID" w:val="6 л"/>
        </w:smartTagPr>
        <w:r>
          <w:rPr>
            <w:b/>
            <w:bCs/>
            <w:sz w:val="28"/>
            <w:szCs w:val="28"/>
          </w:rPr>
          <w:t>6 л</w:t>
        </w:r>
      </w:smartTag>
      <w:r>
        <w:rPr>
          <w:b/>
          <w:bCs/>
          <w:sz w:val="28"/>
          <w:szCs w:val="28"/>
        </w:rPr>
        <w:t>.)</w:t>
      </w:r>
    </w:p>
    <w:p w:rsidR="00D25B34" w:rsidRPr="00F02157" w:rsidRDefault="00D25B34" w:rsidP="005E3DA5">
      <w:pPr>
        <w:keepNext/>
        <w:tabs>
          <w:tab w:val="left" w:pos="0"/>
        </w:tabs>
        <w:suppressAutoHyphens/>
        <w:jc w:val="center"/>
        <w:outlineLvl w:val="4"/>
        <w:rPr>
          <w:b/>
          <w:bCs/>
          <w:sz w:val="32"/>
          <w:szCs w:val="28"/>
        </w:rPr>
      </w:pPr>
      <w:r>
        <w:rPr>
          <w:b/>
          <w:sz w:val="28"/>
        </w:rPr>
        <w:t>15</w:t>
      </w:r>
      <w:r w:rsidRPr="00F02157">
        <w:rPr>
          <w:b/>
          <w:sz w:val="28"/>
        </w:rPr>
        <w:t xml:space="preserve"> занятий в неделю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5"/>
        <w:gridCol w:w="4081"/>
        <w:gridCol w:w="1026"/>
        <w:gridCol w:w="1584"/>
      </w:tblGrid>
      <w:tr w:rsidR="00D25B34" w:rsidRPr="008360F4" w:rsidTr="00570609">
        <w:tc>
          <w:tcPr>
            <w:tcW w:w="3515" w:type="dxa"/>
            <w:vMerge w:val="restart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Образовательная область</w:t>
            </w:r>
          </w:p>
        </w:tc>
        <w:tc>
          <w:tcPr>
            <w:tcW w:w="4081" w:type="dxa"/>
            <w:vMerge w:val="restart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Подраздел образовательной области</w:t>
            </w:r>
          </w:p>
        </w:tc>
        <w:tc>
          <w:tcPr>
            <w:tcW w:w="2610" w:type="dxa"/>
            <w:gridSpan w:val="2"/>
          </w:tcPr>
          <w:p w:rsidR="00D25B34" w:rsidRPr="00C339AA" w:rsidRDefault="00D25B34" w:rsidP="00570609">
            <w:pPr>
              <w:jc w:val="center"/>
              <w:rPr>
                <w:b/>
                <w:bCs/>
                <w:sz w:val="28"/>
                <w:szCs w:val="28"/>
              </w:rPr>
            </w:pPr>
            <w:r w:rsidRPr="00C339AA">
              <w:rPr>
                <w:b/>
                <w:bCs/>
                <w:sz w:val="28"/>
                <w:szCs w:val="28"/>
              </w:rPr>
              <w:t>Общее количество занятий</w:t>
            </w:r>
          </w:p>
        </w:tc>
      </w:tr>
      <w:tr w:rsidR="00D25B34" w:rsidRPr="008360F4" w:rsidTr="00570609">
        <w:tc>
          <w:tcPr>
            <w:tcW w:w="3515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неделя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год</w:t>
            </w:r>
          </w:p>
        </w:tc>
      </w:tr>
      <w:tr w:rsidR="00D25B34" w:rsidRPr="008360F4" w:rsidTr="00570609">
        <w:trPr>
          <w:trHeight w:val="966"/>
        </w:trPr>
        <w:tc>
          <w:tcPr>
            <w:tcW w:w="3515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Социальные отношения /Трудовое воспитание/</w:t>
            </w:r>
            <w:r>
              <w:t xml:space="preserve"> </w:t>
            </w:r>
            <w:r w:rsidRPr="00C339AA">
              <w:rPr>
                <w:sz w:val="28"/>
                <w:szCs w:val="28"/>
              </w:rPr>
              <w:t>Формирование основ безопасного поведения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 w:val="restart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Познавательное развитие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2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Окружающий мир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rPr>
          <w:trHeight w:val="411"/>
        </w:trPr>
        <w:tc>
          <w:tcPr>
            <w:tcW w:w="3515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Природа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 w:val="restart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Формирование словаря, связная речь, грамматический строй речи и звуковая культура речи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 w:val="restart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Рисование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Лепка/аппликация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2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 w:val="restart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Региональный компонент</w:t>
            </w: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Познавательное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3515" w:type="dxa"/>
            <w:vMerge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Речевое развитие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7596" w:type="dxa"/>
            <w:gridSpan w:val="2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Физическое развитие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2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  <w:tr w:rsidR="00D25B34" w:rsidRPr="008360F4" w:rsidTr="00570609">
        <w:tc>
          <w:tcPr>
            <w:tcW w:w="7596" w:type="dxa"/>
            <w:gridSpan w:val="2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Всего</w:t>
            </w:r>
          </w:p>
        </w:tc>
        <w:tc>
          <w:tcPr>
            <w:tcW w:w="1026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  <w:r w:rsidRPr="00C339AA">
              <w:rPr>
                <w:sz w:val="28"/>
                <w:szCs w:val="28"/>
              </w:rPr>
              <w:t>15</w:t>
            </w:r>
          </w:p>
        </w:tc>
        <w:tc>
          <w:tcPr>
            <w:tcW w:w="1584" w:type="dxa"/>
          </w:tcPr>
          <w:p w:rsidR="00D25B34" w:rsidRPr="00C339AA" w:rsidRDefault="00D25B34" w:rsidP="00570609">
            <w:pPr>
              <w:rPr>
                <w:sz w:val="28"/>
                <w:szCs w:val="28"/>
              </w:rPr>
            </w:pPr>
          </w:p>
        </w:tc>
      </w:tr>
    </w:tbl>
    <w:p w:rsidR="00D25B34" w:rsidRDefault="00D25B34" w:rsidP="000B0BAD">
      <w:pPr>
        <w:ind w:left="142"/>
        <w:jc w:val="both"/>
        <w:rPr>
          <w:rStyle w:val="Text21"/>
          <w:rFonts w:ascii="Times New Roman" w:hAnsi="Times New Roman"/>
          <w:sz w:val="28"/>
          <w:szCs w:val="24"/>
        </w:rPr>
      </w:pPr>
    </w:p>
    <w:p w:rsidR="00D25B34" w:rsidRPr="00706F86" w:rsidRDefault="00D25B34" w:rsidP="000B0BAD">
      <w:pPr>
        <w:ind w:left="142"/>
        <w:jc w:val="both"/>
        <w:rPr>
          <w:rStyle w:val="Text21"/>
          <w:rFonts w:ascii="Times New Roman" w:hAnsi="Times New Roman"/>
          <w:sz w:val="28"/>
          <w:szCs w:val="24"/>
        </w:rPr>
      </w:pPr>
      <w:r w:rsidRPr="00706F86">
        <w:rPr>
          <w:rStyle w:val="Text21"/>
          <w:rFonts w:ascii="Times New Roman" w:hAnsi="Times New Roman"/>
          <w:sz w:val="28"/>
          <w:szCs w:val="24"/>
        </w:rPr>
        <w:t>В Учебном плане мы представляем названия тематических недель для всех возрастных групп детского сада и тематических образовательных проектов для групп старшего дошколь</w:t>
      </w:r>
      <w:r>
        <w:rPr>
          <w:rStyle w:val="Text21"/>
          <w:rFonts w:ascii="Times New Roman" w:hAnsi="Times New Roman"/>
          <w:sz w:val="28"/>
          <w:szCs w:val="24"/>
        </w:rPr>
        <w:t>ного возраста (старшая группа).</w:t>
      </w:r>
    </w:p>
    <w:p w:rsidR="00D25B34" w:rsidRPr="000B0BAD" w:rsidRDefault="00D25B34" w:rsidP="00706F86">
      <w:pPr>
        <w:jc w:val="center"/>
        <w:rPr>
          <w:b/>
          <w:sz w:val="28"/>
        </w:rPr>
      </w:pPr>
      <w:r w:rsidRPr="000B0BAD">
        <w:rPr>
          <w:b/>
          <w:bCs/>
          <w:sz w:val="28"/>
          <w:szCs w:val="24"/>
        </w:rPr>
        <w:t>Старшая группа (дети в возрасте от 5 до 6 лет)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20"/>
        <w:gridCol w:w="1709"/>
        <w:gridCol w:w="11"/>
        <w:gridCol w:w="1513"/>
        <w:gridCol w:w="418"/>
        <w:gridCol w:w="1327"/>
        <w:gridCol w:w="1098"/>
        <w:gridCol w:w="306"/>
        <w:gridCol w:w="2604"/>
      </w:tblGrid>
      <w:tr w:rsidR="00D25B34" w:rsidTr="005E3DA5">
        <w:tc>
          <w:tcPr>
            <w:tcW w:w="1220" w:type="dxa"/>
            <w:vMerge w:val="restart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Период изучения темы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Возрастные группы/тема недели</w:t>
            </w:r>
          </w:p>
        </w:tc>
      </w:tr>
      <w:tr w:rsidR="00D25B34" w:rsidTr="0072692A">
        <w:tc>
          <w:tcPr>
            <w:tcW w:w="1220" w:type="dxa"/>
            <w:vMerge/>
            <w:vAlign w:val="center"/>
          </w:tcPr>
          <w:p w:rsidR="00D25B34" w:rsidRPr="00C339AA" w:rsidRDefault="00D25B34" w:rsidP="00570609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339AA">
              <w:rPr>
                <w:b/>
                <w:sz w:val="24"/>
                <w:szCs w:val="24"/>
                <w:lang w:val="en-US"/>
              </w:rPr>
              <w:t>ладшая</w:t>
            </w:r>
          </w:p>
        </w:tc>
        <w:tc>
          <w:tcPr>
            <w:tcW w:w="2731" w:type="dxa"/>
            <w:gridSpan w:val="3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C339AA">
              <w:rPr>
                <w:b/>
                <w:sz w:val="24"/>
                <w:szCs w:val="24"/>
                <w:lang w:val="en-US"/>
              </w:rPr>
              <w:t>редняя</w:t>
            </w:r>
          </w:p>
        </w:tc>
        <w:tc>
          <w:tcPr>
            <w:tcW w:w="2604" w:type="dxa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C339AA">
              <w:rPr>
                <w:b/>
                <w:sz w:val="24"/>
                <w:szCs w:val="24"/>
                <w:lang w:val="en-US"/>
              </w:rPr>
              <w:t>таршая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СЕНТЯБРЬ</w:t>
            </w:r>
          </w:p>
        </w:tc>
      </w:tr>
      <w:tr w:rsidR="00D25B34" w:rsidTr="00962433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01.09-04.09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Дружат в нашей группе девочки и мальчики</w:t>
            </w:r>
          </w:p>
        </w:tc>
      </w:tr>
      <w:tr w:rsidR="00D25B34" w:rsidTr="0072692A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07.09-11.09</w:t>
            </w:r>
          </w:p>
        </w:tc>
        <w:tc>
          <w:tcPr>
            <w:tcW w:w="8986" w:type="dxa"/>
            <w:gridSpan w:val="8"/>
            <w:tcBorders>
              <w:right w:val="nil"/>
            </w:tcBorders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Дары осени</w:t>
            </w:r>
          </w:p>
        </w:tc>
      </w:tr>
      <w:tr w:rsidR="00D25B34" w:rsidTr="0072692A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14.09-18.09</w:t>
            </w: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35" w:type="dxa"/>
            <w:gridSpan w:val="4"/>
            <w:tcBorders>
              <w:right w:val="nil"/>
            </w:tcBorders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Волшебный мир книг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21.09-25.09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Домашние питомцы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28.09-02.10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Детский сад-наш дом второй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ОКТЯБРЬ</w:t>
            </w:r>
            <w:r w:rsidRPr="00C339AA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05.10-09.10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Мой город</w:t>
            </w:r>
          </w:p>
        </w:tc>
      </w:tr>
      <w:tr w:rsidR="00D25B34" w:rsidTr="0072692A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12.10-16.10</w:t>
            </w: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Домашние птицы</w:t>
            </w:r>
          </w:p>
        </w:tc>
        <w:tc>
          <w:tcPr>
            <w:tcW w:w="5335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Летят перелетные птицы</w:t>
            </w:r>
          </w:p>
        </w:tc>
      </w:tr>
      <w:tr w:rsidR="00D25B34" w:rsidTr="0072692A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19.10-23.10</w:t>
            </w: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Дикие животные</w:t>
            </w:r>
          </w:p>
        </w:tc>
        <w:tc>
          <w:tcPr>
            <w:tcW w:w="5335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Как звери к зиме готовятся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26.10-30.10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Золотая осень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НОЯБРЬ</w:t>
            </w:r>
          </w:p>
        </w:tc>
      </w:tr>
      <w:tr w:rsidR="00D25B34" w:rsidTr="0072692A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02.11-06.11</w:t>
            </w: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Неразлучные друзья-взрослые и дети</w:t>
            </w:r>
          </w:p>
        </w:tc>
        <w:tc>
          <w:tcPr>
            <w:tcW w:w="5335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Я, ты, он, она-вместе дружная семья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09.11-13.11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Поздняя осень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16.11-20.11</w:t>
            </w: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Интересное рядом</w:t>
            </w:r>
          </w:p>
        </w:tc>
        <w:tc>
          <w:tcPr>
            <w:tcW w:w="5335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Символы страны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23.11-27.11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Мамы разные нужны, мамы всякие важны…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ДЕКАБРЬ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30.11-04.12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Одежда и обувь</w:t>
            </w:r>
          </w:p>
        </w:tc>
      </w:tr>
      <w:tr w:rsidR="00D25B34" w:rsidTr="0072692A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07.12-11.12</w:t>
            </w: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Маленькие защитники: как каждый может стать героем</w:t>
            </w:r>
          </w:p>
        </w:tc>
        <w:tc>
          <w:tcPr>
            <w:tcW w:w="5335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Герои Отечества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14.12-18.12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Пришла зима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21.12-25.12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Елочка-красавица детям очень нравится!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28.12-31.12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Новый год стучится в дверь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ЯНВАРЬ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11.01-15.01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Праздник-это весело!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18.01-22.01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Маленькие исследователи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25.01-29.01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В январе, в январе…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ФЕВРАЛЬ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01.02-05.02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Домашние помощники (предметы быта)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08.02-12.02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Маленькие мастера: инструменты вокруг нас!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15.02-19.02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Транспорт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22.02-26.02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Поздравляем папу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МАРТ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01.03-05.03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Поздравляем маму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08.03-12.03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К нам весна шагает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15.03-19.03</w:t>
            </w: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Занятия членов семьи</w:t>
            </w:r>
          </w:p>
        </w:tc>
        <w:tc>
          <w:tcPr>
            <w:tcW w:w="5335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Профессии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22.03-26.03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Моя малая родина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29.03-02.04</w:t>
            </w:r>
          </w:p>
        </w:tc>
        <w:tc>
          <w:tcPr>
            <w:tcW w:w="3651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Мы идем в кукольный театр</w:t>
            </w:r>
          </w:p>
        </w:tc>
        <w:tc>
          <w:tcPr>
            <w:tcW w:w="1327" w:type="dxa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В музее</w:t>
            </w:r>
          </w:p>
        </w:tc>
        <w:tc>
          <w:tcPr>
            <w:tcW w:w="1404" w:type="dxa"/>
            <w:gridSpan w:val="2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В библиотеке</w:t>
            </w:r>
          </w:p>
        </w:tc>
        <w:tc>
          <w:tcPr>
            <w:tcW w:w="2604" w:type="dxa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К нам приехал цирк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АПРЕЛЬ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05.04-09.04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Я расту. Я здоровье берегу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12.04-16.04</w:t>
            </w:r>
          </w:p>
        </w:tc>
        <w:tc>
          <w:tcPr>
            <w:tcW w:w="6382" w:type="dxa"/>
            <w:gridSpan w:val="7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Дружба и мир: наши лучшие друзья</w:t>
            </w:r>
          </w:p>
        </w:tc>
        <w:tc>
          <w:tcPr>
            <w:tcW w:w="2604" w:type="dxa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Космические дали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19.04-23.04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День чеченского языка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26.04-30.04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Перелетные птицы</w:t>
            </w:r>
          </w:p>
        </w:tc>
      </w:tr>
      <w:tr w:rsidR="00D25B34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339AA">
              <w:rPr>
                <w:b/>
                <w:sz w:val="24"/>
                <w:szCs w:val="24"/>
                <w:lang w:val="en-US"/>
              </w:rPr>
              <w:t>МАЙ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03.05-07.05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Деревья и кустарники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10.05-14.05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Папа, мама, я-дружная семья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17.05-21.05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Искусство вокруг нас</w:t>
            </w:r>
          </w:p>
        </w:tc>
      </w:tr>
      <w:tr w:rsidR="00D25B34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24.05-31.05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  <w:lang w:val="en-US"/>
              </w:rPr>
            </w:pPr>
            <w:r w:rsidRPr="00C339AA">
              <w:rPr>
                <w:sz w:val="24"/>
                <w:szCs w:val="24"/>
                <w:lang w:val="en-US"/>
              </w:rPr>
              <w:t>Скоро лето</w:t>
            </w:r>
          </w:p>
        </w:tc>
      </w:tr>
      <w:tr w:rsidR="00D25B34" w:rsidRPr="007D559B" w:rsidTr="005E3DA5">
        <w:trPr>
          <w:trHeight w:val="323"/>
        </w:trPr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</w:rPr>
            </w:pPr>
            <w:r w:rsidRPr="00C339AA">
              <w:rPr>
                <w:b/>
                <w:sz w:val="24"/>
                <w:szCs w:val="24"/>
              </w:rPr>
              <w:t>ИЮНЬ</w:t>
            </w:r>
          </w:p>
        </w:tc>
      </w:tr>
      <w:tr w:rsidR="00D25B34" w:rsidRPr="007D559B" w:rsidTr="005E3DA5">
        <w:trPr>
          <w:trHeight w:val="130"/>
        </w:trPr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01.06-05.06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Здравствуй лето. День защиты детей</w:t>
            </w:r>
          </w:p>
        </w:tc>
      </w:tr>
      <w:tr w:rsidR="00D25B34" w:rsidRPr="007D559B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07.06-11.06</w:t>
            </w:r>
          </w:p>
        </w:tc>
        <w:tc>
          <w:tcPr>
            <w:tcW w:w="1720" w:type="dxa"/>
            <w:gridSpan w:val="2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Ягоды</w:t>
            </w:r>
          </w:p>
        </w:tc>
        <w:tc>
          <w:tcPr>
            <w:tcW w:w="4356" w:type="dxa"/>
            <w:gridSpan w:val="4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Ягоды, цветы</w:t>
            </w:r>
          </w:p>
        </w:tc>
        <w:tc>
          <w:tcPr>
            <w:tcW w:w="2910" w:type="dxa"/>
            <w:gridSpan w:val="2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Зеленая аптека</w:t>
            </w:r>
          </w:p>
        </w:tc>
      </w:tr>
      <w:tr w:rsidR="00D25B34" w:rsidRPr="007D559B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14.06-18.06</w:t>
            </w:r>
          </w:p>
        </w:tc>
        <w:tc>
          <w:tcPr>
            <w:tcW w:w="1709" w:type="dxa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Животные и их детеныши</w:t>
            </w:r>
          </w:p>
        </w:tc>
        <w:tc>
          <w:tcPr>
            <w:tcW w:w="1524" w:type="dxa"/>
            <w:gridSpan w:val="2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Насекомые</w:t>
            </w:r>
          </w:p>
        </w:tc>
        <w:tc>
          <w:tcPr>
            <w:tcW w:w="5753" w:type="dxa"/>
            <w:gridSpan w:val="5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 xml:space="preserve">Рыбы, земноводные, рептилии, млекопитающие                                      </w:t>
            </w:r>
          </w:p>
        </w:tc>
      </w:tr>
      <w:tr w:rsidR="00D25B34" w:rsidRPr="007D559B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21.06-30.06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Явления природы</w:t>
            </w:r>
          </w:p>
        </w:tc>
      </w:tr>
      <w:tr w:rsidR="00D25B34" w:rsidRPr="007D559B" w:rsidTr="005E3DA5">
        <w:tc>
          <w:tcPr>
            <w:tcW w:w="10206" w:type="dxa"/>
            <w:gridSpan w:val="9"/>
          </w:tcPr>
          <w:p w:rsidR="00D25B34" w:rsidRPr="00C339AA" w:rsidRDefault="00D25B34" w:rsidP="00570609">
            <w:pPr>
              <w:jc w:val="center"/>
              <w:rPr>
                <w:b/>
                <w:sz w:val="24"/>
                <w:szCs w:val="24"/>
              </w:rPr>
            </w:pPr>
            <w:r w:rsidRPr="00C339AA">
              <w:rPr>
                <w:b/>
                <w:sz w:val="24"/>
                <w:szCs w:val="24"/>
              </w:rPr>
              <w:t>АВГУСТ</w:t>
            </w:r>
          </w:p>
        </w:tc>
      </w:tr>
      <w:tr w:rsidR="00D25B34" w:rsidRPr="007D559B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02.08-06.08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Эксперименты</w:t>
            </w:r>
          </w:p>
        </w:tc>
      </w:tr>
      <w:tr w:rsidR="00D25B34" w:rsidRPr="007D559B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09.08-13.08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Удивительный мир театра</w:t>
            </w:r>
          </w:p>
        </w:tc>
      </w:tr>
      <w:tr w:rsidR="00D25B34" w:rsidRPr="007D559B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16.08-20.08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Маленькие помощники</w:t>
            </w:r>
          </w:p>
        </w:tc>
      </w:tr>
      <w:tr w:rsidR="00D25B34" w:rsidRPr="007D559B" w:rsidTr="005E3DA5">
        <w:tc>
          <w:tcPr>
            <w:tcW w:w="1220" w:type="dxa"/>
          </w:tcPr>
          <w:p w:rsidR="00D25B34" w:rsidRPr="00C339AA" w:rsidRDefault="00D25B34" w:rsidP="00570609">
            <w:pPr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23.08-31.08</w:t>
            </w:r>
          </w:p>
        </w:tc>
        <w:tc>
          <w:tcPr>
            <w:tcW w:w="8986" w:type="dxa"/>
            <w:gridSpan w:val="8"/>
          </w:tcPr>
          <w:p w:rsidR="00D25B34" w:rsidRPr="00C339AA" w:rsidRDefault="00D25B34" w:rsidP="00570609">
            <w:pPr>
              <w:jc w:val="center"/>
              <w:rPr>
                <w:sz w:val="24"/>
                <w:szCs w:val="24"/>
              </w:rPr>
            </w:pPr>
            <w:r w:rsidRPr="00C339AA">
              <w:rPr>
                <w:sz w:val="24"/>
                <w:szCs w:val="24"/>
              </w:rPr>
              <w:t>До свидания, лето</w:t>
            </w:r>
          </w:p>
        </w:tc>
      </w:tr>
    </w:tbl>
    <w:p w:rsidR="00D25B34" w:rsidRDefault="00D25B34"/>
    <w:sectPr w:rsidR="00D25B34" w:rsidSect="00CB6AFF">
      <w:pgSz w:w="11906" w:h="16838" w:code="9"/>
      <w:pgMar w:top="851" w:right="850" w:bottom="993" w:left="851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rawingGridVerticalSpacing w:val="299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048"/>
    <w:rsid w:val="0003157C"/>
    <w:rsid w:val="000B0BAD"/>
    <w:rsid w:val="00186891"/>
    <w:rsid w:val="001F0302"/>
    <w:rsid w:val="00264264"/>
    <w:rsid w:val="003A0A95"/>
    <w:rsid w:val="003C7D52"/>
    <w:rsid w:val="003E5183"/>
    <w:rsid w:val="00400BA9"/>
    <w:rsid w:val="00490EDE"/>
    <w:rsid w:val="004D01A8"/>
    <w:rsid w:val="0053283F"/>
    <w:rsid w:val="00561056"/>
    <w:rsid w:val="00570609"/>
    <w:rsid w:val="005B339F"/>
    <w:rsid w:val="005C68AB"/>
    <w:rsid w:val="005C6E57"/>
    <w:rsid w:val="005D377B"/>
    <w:rsid w:val="005E3DA5"/>
    <w:rsid w:val="00652BCE"/>
    <w:rsid w:val="00663048"/>
    <w:rsid w:val="006D08C6"/>
    <w:rsid w:val="006F364D"/>
    <w:rsid w:val="00706F86"/>
    <w:rsid w:val="00714E63"/>
    <w:rsid w:val="0072692A"/>
    <w:rsid w:val="007556AB"/>
    <w:rsid w:val="00775F0E"/>
    <w:rsid w:val="007D559B"/>
    <w:rsid w:val="007E068D"/>
    <w:rsid w:val="008360F4"/>
    <w:rsid w:val="00860F7E"/>
    <w:rsid w:val="00863C6B"/>
    <w:rsid w:val="008B68BC"/>
    <w:rsid w:val="008F637D"/>
    <w:rsid w:val="00962433"/>
    <w:rsid w:val="00985543"/>
    <w:rsid w:val="009D724F"/>
    <w:rsid w:val="00A54A35"/>
    <w:rsid w:val="00AF2600"/>
    <w:rsid w:val="00BA5099"/>
    <w:rsid w:val="00BE7D3E"/>
    <w:rsid w:val="00BF6C82"/>
    <w:rsid w:val="00C339AA"/>
    <w:rsid w:val="00CB6AFF"/>
    <w:rsid w:val="00D16BB7"/>
    <w:rsid w:val="00D25B34"/>
    <w:rsid w:val="00DA046B"/>
    <w:rsid w:val="00DA341D"/>
    <w:rsid w:val="00DC65DD"/>
    <w:rsid w:val="00DD089D"/>
    <w:rsid w:val="00DF133B"/>
    <w:rsid w:val="00E151FF"/>
    <w:rsid w:val="00E6138E"/>
    <w:rsid w:val="00E755D4"/>
    <w:rsid w:val="00E812EB"/>
    <w:rsid w:val="00EA2378"/>
    <w:rsid w:val="00F02157"/>
    <w:rsid w:val="00F37D81"/>
    <w:rsid w:val="00F939F2"/>
    <w:rsid w:val="00FC2ADF"/>
    <w:rsid w:val="00FF1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86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706F86"/>
    <w:pPr>
      <w:ind w:left="212" w:firstLine="708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06F86"/>
    <w:rPr>
      <w:rFonts w:ascii="Times New Roman" w:hAnsi="Times New Roman" w:cs="Times New Roman"/>
      <w:sz w:val="24"/>
      <w:szCs w:val="24"/>
    </w:rPr>
  </w:style>
  <w:style w:type="character" w:customStyle="1" w:styleId="Text21">
    <w:name w:val="Text21"/>
    <w:uiPriority w:val="99"/>
    <w:rsid w:val="00706F86"/>
    <w:rPr>
      <w:rFonts w:ascii="NewtonC" w:hAnsi="NewtonC"/>
      <w:color w:val="000000"/>
      <w:spacing w:val="0"/>
      <w:w w:val="100"/>
      <w:position w:val="0"/>
      <w:sz w:val="21"/>
      <w:u w:val="none"/>
      <w:effect w:val="none"/>
      <w:vertAlign w:val="baseline"/>
    </w:rPr>
  </w:style>
  <w:style w:type="table" w:styleId="TableGrid">
    <w:name w:val="Table Grid"/>
    <w:basedOn w:val="TableNormal"/>
    <w:uiPriority w:val="99"/>
    <w:rsid w:val="00706F86"/>
    <w:pPr>
      <w:widowControl w:val="0"/>
      <w:autoSpaceDE w:val="0"/>
      <w:autoSpaceDN w:val="0"/>
    </w:pPr>
    <w:rPr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9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134</TotalTime>
  <Pages>7</Pages>
  <Words>1118</Words>
  <Characters>6373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образовательное учреждение </dc:title>
  <dc:subject/>
  <dc:creator>ADMIN-PK</dc:creator>
  <cp:keywords/>
  <dc:description/>
  <cp:lastModifiedBy>user</cp:lastModifiedBy>
  <cp:revision>5</cp:revision>
  <cp:lastPrinted>2026-09-10T13:25:00Z</cp:lastPrinted>
  <dcterms:created xsi:type="dcterms:W3CDTF">2026-09-10T09:50:00Z</dcterms:created>
  <dcterms:modified xsi:type="dcterms:W3CDTF">2026-09-14T11:10:00Z</dcterms:modified>
</cp:coreProperties>
</file>